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137" w:type="pct"/>
        <w:tblInd w:w="-185" w:type="dxa"/>
        <w:shd w:val="clear" w:color="auto" w:fill="FFFFFF" w:themeFill="background1"/>
        <w:tblLook w:val="04A0" w:firstRow="1" w:lastRow="0" w:firstColumn="1" w:lastColumn="0" w:noHBand="0" w:noVBand="1"/>
        <w:tblCaption w:val="Layout table"/>
      </w:tblPr>
      <w:tblGrid>
        <w:gridCol w:w="3240"/>
        <w:gridCol w:w="1154"/>
        <w:gridCol w:w="6137"/>
      </w:tblGrid>
      <w:tr w:rsidR="00FA19D6" w14:paraId="65B4C118" w14:textId="77777777" w:rsidTr="00C11C03">
        <w:trPr>
          <w:trHeight w:hRule="exact" w:val="288"/>
        </w:trPr>
        <w:tc>
          <w:tcPr>
            <w:tcW w:w="1538" w:type="pct"/>
            <w:tcBorders>
              <w:left w:val="single" w:sz="4" w:space="0" w:color="CC3A8B" w:themeColor="accent1" w:themeTint="99"/>
              <w:bottom w:val="single" w:sz="18" w:space="0" w:color="FFFFFF" w:themeColor="background1"/>
            </w:tcBorders>
            <w:shd w:val="clear" w:color="auto" w:fill="C00000"/>
          </w:tcPr>
          <w:p w14:paraId="7368224B" w14:textId="77777777" w:rsidR="00FA19D6" w:rsidRDefault="00C64281" w:rsidP="00212516">
            <w:pPr>
              <w:pStyle w:val="NoSpacing"/>
              <w:ind w:left="-90"/>
            </w:pPr>
            <w:r>
              <w:t>.</w:t>
            </w:r>
          </w:p>
        </w:tc>
        <w:tc>
          <w:tcPr>
            <w:tcW w:w="3462" w:type="pct"/>
            <w:gridSpan w:val="2"/>
            <w:tcBorders>
              <w:bottom w:val="single" w:sz="18" w:space="0" w:color="FFFFFF" w:themeColor="background1"/>
              <w:right w:val="single" w:sz="4" w:space="0" w:color="CC3A8B" w:themeColor="accent1" w:themeTint="99"/>
            </w:tcBorders>
            <w:shd w:val="clear" w:color="auto" w:fill="C00000"/>
          </w:tcPr>
          <w:p w14:paraId="7CF88935" w14:textId="77777777" w:rsidR="00FA19D6" w:rsidRPr="00C11C03" w:rsidRDefault="00FA19D6" w:rsidP="00212516">
            <w:pPr>
              <w:pStyle w:val="NoSpacing"/>
              <w:ind w:left="-90"/>
              <w:rPr>
                <w:sz w:val="48"/>
                <w:szCs w:val="48"/>
              </w:rPr>
            </w:pPr>
          </w:p>
        </w:tc>
      </w:tr>
      <w:tr w:rsidR="00FA19D6" w14:paraId="0369C284" w14:textId="77777777" w:rsidTr="00C11C03">
        <w:trPr>
          <w:trHeight w:hRule="exact" w:val="2304"/>
        </w:trPr>
        <w:tc>
          <w:tcPr>
            <w:tcW w:w="1538" w:type="pct"/>
            <w:tcBorders>
              <w:top w:val="single" w:sz="18" w:space="0" w:color="FFFFFF" w:themeColor="background1"/>
              <w:left w:val="single" w:sz="4" w:space="0" w:color="EEBDD8" w:themeColor="accent1" w:themeTint="33"/>
              <w:bottom w:val="single" w:sz="18" w:space="0" w:color="FFFFFF" w:themeColor="background1"/>
            </w:tcBorders>
            <w:shd w:val="clear" w:color="auto" w:fill="EFCFDF" w:themeFill="accent2" w:themeFillTint="33"/>
          </w:tcPr>
          <w:p w14:paraId="6260A5E2" w14:textId="77777777" w:rsidR="00751575" w:rsidRPr="00C11C03" w:rsidRDefault="00C11C03" w:rsidP="005F4FFF">
            <w:pPr>
              <w:pStyle w:val="NoSpacing"/>
              <w:ind w:left="-90"/>
              <w:jc w:val="center"/>
              <w:rPr>
                <w:rFonts w:ascii="Edwardian Script ITC" w:hAnsi="Edwardian Script ITC"/>
                <w:b/>
                <w:sz w:val="54"/>
                <w:szCs w:val="54"/>
              </w:rPr>
            </w:pPr>
            <w:bookmarkStart w:id="0" w:name="_MonthandYear"/>
            <w:bookmarkEnd w:id="0"/>
            <w:r w:rsidRPr="00C11C03">
              <w:rPr>
                <w:noProof/>
                <w:sz w:val="54"/>
                <w:szCs w:val="54"/>
              </w:rPr>
              <w:drawing>
                <wp:anchor distT="0" distB="0" distL="114300" distR="114300" simplePos="0" relativeHeight="251660288" behindDoc="1" locked="0" layoutInCell="1" allowOverlap="1" wp14:anchorId="706DF520" wp14:editId="4561CC4E">
                  <wp:simplePos x="0" y="0"/>
                  <wp:positionH relativeFrom="column">
                    <wp:posOffset>1322705</wp:posOffset>
                  </wp:positionH>
                  <wp:positionV relativeFrom="paragraph">
                    <wp:posOffset>32385</wp:posOffset>
                  </wp:positionV>
                  <wp:extent cx="790575" cy="693420"/>
                  <wp:effectExtent l="0" t="0" r="9525" b="0"/>
                  <wp:wrapTight wrapText="bothSides">
                    <wp:wrapPolygon edited="0">
                      <wp:start x="15094" y="0"/>
                      <wp:lineTo x="7807" y="1187"/>
                      <wp:lineTo x="0" y="6527"/>
                      <wp:lineTo x="0" y="14242"/>
                      <wp:lineTo x="3643" y="19582"/>
                      <wp:lineTo x="7807" y="20769"/>
                      <wp:lineTo x="10930" y="20769"/>
                      <wp:lineTo x="19258" y="19582"/>
                      <wp:lineTo x="21340" y="17209"/>
                      <wp:lineTo x="21340" y="5341"/>
                      <wp:lineTo x="17696" y="0"/>
                      <wp:lineTo x="15094" y="0"/>
                    </wp:wrapPolygon>
                  </wp:wrapTight>
                  <wp:docPr id="3" name="Picture 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62E" w:rsidRPr="00C11C03">
              <w:rPr>
                <w:rFonts w:ascii="Edwardian Script ITC" w:hAnsi="Edwardian Script ITC"/>
                <w:b/>
                <w:sz w:val="54"/>
                <w:szCs w:val="54"/>
              </w:rPr>
              <w:t xml:space="preserve">Austin </w:t>
            </w:r>
            <w:r w:rsidR="005A6ED1" w:rsidRPr="00C11C03">
              <w:rPr>
                <w:rFonts w:ascii="Edwardian Script ITC" w:hAnsi="Edwardian Script ITC"/>
                <w:b/>
                <w:sz w:val="54"/>
                <w:szCs w:val="54"/>
              </w:rPr>
              <w:t>Alumnae</w:t>
            </w:r>
          </w:p>
          <w:p w14:paraId="30C8CC15" w14:textId="77777777" w:rsidR="008B762E" w:rsidRPr="006054E3" w:rsidRDefault="00751575" w:rsidP="00751575">
            <w:pPr>
              <w:pStyle w:val="NoSpacing"/>
              <w:ind w:left="-90"/>
              <w:rPr>
                <w:rFonts w:ascii="Edwardian Script ITC" w:hAnsi="Edwardian Script ITC"/>
                <w:b/>
                <w:sz w:val="32"/>
                <w:szCs w:val="32"/>
              </w:rPr>
            </w:pPr>
            <w:r>
              <w:rPr>
                <w:rFonts w:ascii="Edwardian Script ITC" w:hAnsi="Edwardian Script ITC"/>
                <w:b/>
                <w:sz w:val="72"/>
              </w:rPr>
              <w:t xml:space="preserve"> </w:t>
            </w:r>
            <w:r w:rsidR="00C11C03">
              <w:object w:dxaOrig="2385" w:dyaOrig="1920" w14:anchorId="53E79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1.75pt" o:ole="">
                  <v:imagedata r:id="rId9" o:title=""/>
                </v:shape>
                <o:OLEObject Type="Embed" ProgID="PBrush" ShapeID="_x0000_i1025" DrawAspect="Content" ObjectID="_1707567002" r:id="rId10"/>
              </w:object>
            </w:r>
            <w:r w:rsidR="006054E3">
              <w:t xml:space="preserve">   </w:t>
            </w:r>
          </w:p>
        </w:tc>
        <w:tc>
          <w:tcPr>
            <w:tcW w:w="3462" w:type="pct"/>
            <w:gridSpan w:val="2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4" w:space="0" w:color="EEBDD8" w:themeColor="accent1" w:themeTint="33"/>
            </w:tcBorders>
            <w:shd w:val="clear" w:color="auto" w:fill="EFCFDF" w:themeFill="accent2" w:themeFillTint="33"/>
            <w:vAlign w:val="bottom"/>
          </w:tcPr>
          <w:p w14:paraId="224A1A92" w14:textId="77777777" w:rsidR="00FA19D6" w:rsidRPr="002767E5" w:rsidRDefault="00C11C03" w:rsidP="00C11C03">
            <w:pPr>
              <w:pStyle w:val="Year"/>
              <w:ind w:left="-90"/>
              <w:jc w:val="left"/>
              <w:rPr>
                <w:rFonts w:ascii="Edwardian Script ITC" w:hAnsi="Edwardian Script ITC"/>
                <w:b/>
                <w:sz w:val="48"/>
                <w:szCs w:val="48"/>
              </w:rPr>
            </w:pPr>
            <w:r w:rsidRPr="005F4FFF">
              <w:rPr>
                <w:rStyle w:val="Month"/>
                <w:rFonts w:ascii="Maiandra GD" w:hAnsi="Maiandra GD"/>
                <w:b/>
                <w:sz w:val="48"/>
                <w:szCs w:val="48"/>
              </w:rPr>
              <w:t xml:space="preserve">         </w:t>
            </w:r>
            <w:r w:rsidR="005F4FFF">
              <w:rPr>
                <w:rStyle w:val="Month"/>
                <w:rFonts w:ascii="Maiandra GD" w:hAnsi="Maiandra GD"/>
                <w:b/>
                <w:sz w:val="48"/>
                <w:szCs w:val="48"/>
              </w:rPr>
              <w:t xml:space="preserve">        </w:t>
            </w:r>
            <w:r w:rsidR="00B831EB" w:rsidRPr="002767E5">
              <w:rPr>
                <w:rStyle w:val="Month"/>
                <w:rFonts w:ascii="Edwardian Script ITC" w:hAnsi="Edwardian Script ITC"/>
                <w:b/>
                <w:sz w:val="48"/>
                <w:szCs w:val="48"/>
              </w:rPr>
              <w:fldChar w:fldCharType="begin"/>
            </w:r>
            <w:r w:rsidR="00B831EB" w:rsidRPr="002767E5">
              <w:rPr>
                <w:rStyle w:val="Month"/>
                <w:rFonts w:ascii="Edwardian Script ITC" w:hAnsi="Edwardian Script ITC"/>
                <w:b/>
                <w:sz w:val="48"/>
                <w:szCs w:val="48"/>
              </w:rPr>
              <w:instrText xml:space="preserve"> DOCVARIABLE  MonthStart \@ MMMM \* MERGEFORMAT </w:instrText>
            </w:r>
            <w:r w:rsidR="00B831EB" w:rsidRPr="002767E5">
              <w:rPr>
                <w:rStyle w:val="Month"/>
                <w:rFonts w:ascii="Edwardian Script ITC" w:hAnsi="Edwardian Script ITC"/>
                <w:b/>
                <w:sz w:val="48"/>
                <w:szCs w:val="48"/>
              </w:rPr>
              <w:fldChar w:fldCharType="separate"/>
            </w:r>
            <w:r w:rsidR="0081158C" w:rsidRPr="002767E5">
              <w:rPr>
                <w:rStyle w:val="Month"/>
                <w:rFonts w:ascii="Edwardian Script ITC" w:hAnsi="Edwardian Script ITC"/>
                <w:b/>
                <w:sz w:val="48"/>
                <w:szCs w:val="48"/>
              </w:rPr>
              <w:t>March</w:t>
            </w:r>
            <w:r w:rsidR="00B831EB" w:rsidRPr="002767E5">
              <w:rPr>
                <w:rStyle w:val="Month"/>
                <w:rFonts w:ascii="Edwardian Script ITC" w:hAnsi="Edwardian Script ITC"/>
                <w:b/>
                <w:sz w:val="48"/>
                <w:szCs w:val="48"/>
              </w:rPr>
              <w:fldChar w:fldCharType="end"/>
            </w:r>
            <w:r w:rsidR="005F4FFF" w:rsidRPr="002767E5">
              <w:rPr>
                <w:rStyle w:val="Month"/>
                <w:rFonts w:ascii="Edwardian Script ITC" w:hAnsi="Edwardian Script ITC"/>
                <w:b/>
                <w:sz w:val="48"/>
                <w:szCs w:val="48"/>
              </w:rPr>
              <w:t>,</w:t>
            </w:r>
            <w:r w:rsidR="00B831EB" w:rsidRPr="002767E5">
              <w:rPr>
                <w:rFonts w:ascii="Edwardian Script ITC" w:hAnsi="Edwardian Script ITC"/>
                <w:b/>
                <w:sz w:val="48"/>
                <w:szCs w:val="48"/>
              </w:rPr>
              <w:t xml:space="preserve"> </w:t>
            </w:r>
            <w:r w:rsidR="00A818CF" w:rsidRPr="002767E5">
              <w:rPr>
                <w:rFonts w:ascii="Edwardian Script ITC" w:hAnsi="Edwardian Script ITC"/>
                <w:b/>
                <w:sz w:val="48"/>
                <w:szCs w:val="48"/>
              </w:rPr>
              <w:t>202</w:t>
            </w:r>
            <w:r w:rsidR="00BA3A67" w:rsidRPr="002767E5">
              <w:rPr>
                <w:rFonts w:ascii="Edwardian Script ITC" w:hAnsi="Edwardian Script ITC"/>
                <w:b/>
                <w:sz w:val="48"/>
                <w:szCs w:val="48"/>
              </w:rPr>
              <w:t>2</w:t>
            </w:r>
            <w:r w:rsidR="003F5599" w:rsidRPr="002767E5">
              <w:rPr>
                <w:rFonts w:ascii="Edwardian Script ITC" w:hAnsi="Edwardian Script ITC"/>
                <w:b/>
                <w:sz w:val="48"/>
                <w:szCs w:val="48"/>
              </w:rPr>
              <w:t xml:space="preserve">                 </w:t>
            </w:r>
          </w:p>
          <w:p w14:paraId="0FEA1DD2" w14:textId="77777777" w:rsidR="006054E3" w:rsidRPr="00C11C03" w:rsidRDefault="00C11C03" w:rsidP="00C11C03">
            <w:pPr>
              <w:pStyle w:val="NoSpacing"/>
              <w:ind w:left="-90"/>
              <w:rPr>
                <w:rFonts w:ascii="Edwardian Script ITC" w:hAnsi="Edwardian Script ITC"/>
                <w:b/>
                <w:sz w:val="48"/>
                <w:szCs w:val="48"/>
              </w:rPr>
            </w:pPr>
            <w:r>
              <w:rPr>
                <w:rFonts w:ascii="Edwardian Script ITC" w:hAnsi="Edwardian Script ITC"/>
                <w:b/>
                <w:sz w:val="48"/>
                <w:szCs w:val="48"/>
              </w:rPr>
              <w:t xml:space="preserve"> </w:t>
            </w:r>
            <w:r w:rsidR="008B762E" w:rsidRPr="00C11C03">
              <w:rPr>
                <w:rFonts w:ascii="Edwardian Script ITC" w:hAnsi="Edwardian Script ITC"/>
                <w:b/>
                <w:sz w:val="48"/>
                <w:szCs w:val="48"/>
              </w:rPr>
              <w:t>Sisterhood Month</w:t>
            </w:r>
            <w:r w:rsidR="00751575" w:rsidRPr="00C11C03">
              <w:rPr>
                <w:rFonts w:ascii="Edwardian Script ITC" w:hAnsi="Edwardian Script ITC"/>
                <w:b/>
                <w:sz w:val="48"/>
                <w:szCs w:val="48"/>
              </w:rPr>
              <w:t xml:space="preserve"> Theme:</w:t>
            </w:r>
            <w:r>
              <w:rPr>
                <w:rFonts w:ascii="Edwardian Script ITC" w:hAnsi="Edwardian Script ITC"/>
                <w:b/>
                <w:sz w:val="48"/>
                <w:szCs w:val="48"/>
              </w:rPr>
              <w:t xml:space="preserve"> </w:t>
            </w:r>
            <w:r w:rsidRPr="00C11C03">
              <w:rPr>
                <w:rFonts w:ascii="Edwardian Script ITC" w:hAnsi="Edwardian Script ITC"/>
                <w:b/>
                <w:sz w:val="48"/>
                <w:szCs w:val="48"/>
              </w:rPr>
              <w:t>Sisters in Motion</w:t>
            </w:r>
            <w:r>
              <w:rPr>
                <w:rFonts w:ascii="Edwardian Script ITC" w:hAnsi="Edwardian Script ITC"/>
                <w:b/>
                <w:sz w:val="48"/>
                <w:szCs w:val="48"/>
              </w:rPr>
              <w:t xml:space="preserve">   </w:t>
            </w:r>
            <w:r w:rsidR="005F4FFF">
              <w:rPr>
                <w:rFonts w:ascii="Edwardian Script ITC" w:hAnsi="Edwardian Script ITC"/>
                <w:b/>
                <w:sz w:val="48"/>
                <w:szCs w:val="48"/>
              </w:rPr>
              <w:t>Through Dedication and Devotion – Esther 4:16</w:t>
            </w:r>
            <w:r>
              <w:rPr>
                <w:rFonts w:ascii="Edwardian Script ITC" w:hAnsi="Edwardian Script ITC"/>
                <w:b/>
                <w:sz w:val="48"/>
                <w:szCs w:val="48"/>
              </w:rPr>
              <w:t xml:space="preserve">                                                                                </w:t>
            </w:r>
            <w:r w:rsidRPr="00C11C03">
              <w:rPr>
                <w:rFonts w:ascii="Edwardian Script ITC" w:hAnsi="Edwardian Script ITC"/>
                <w:b/>
                <w:sz w:val="48"/>
                <w:szCs w:val="48"/>
              </w:rPr>
              <w:t xml:space="preserve"> </w:t>
            </w:r>
            <w:r>
              <w:rPr>
                <w:rFonts w:ascii="Edwardian Script ITC" w:hAnsi="Edwardian Script ITC"/>
                <w:b/>
                <w:sz w:val="48"/>
                <w:szCs w:val="48"/>
              </w:rPr>
              <w:t xml:space="preserve">                    </w:t>
            </w:r>
            <w:r w:rsidRPr="00C11C03">
              <w:rPr>
                <w:rFonts w:ascii="Edwardian Script ITC" w:hAnsi="Edwardian Script ITC"/>
                <w:b/>
                <w:sz w:val="48"/>
                <w:szCs w:val="48"/>
              </w:rPr>
              <w:t xml:space="preserve"> </w:t>
            </w:r>
          </w:p>
          <w:p w14:paraId="2386BF68" w14:textId="77777777" w:rsidR="008B762E" w:rsidRPr="00C11C03" w:rsidRDefault="008B762E" w:rsidP="005F4FFF">
            <w:pPr>
              <w:pStyle w:val="Year"/>
            </w:pPr>
          </w:p>
        </w:tc>
      </w:tr>
      <w:tr w:rsidR="00FA19D6" w14:paraId="5BC0351C" w14:textId="77777777" w:rsidTr="00ED2966">
        <w:trPr>
          <w:trHeight w:hRule="exact" w:val="360"/>
        </w:trPr>
        <w:tc>
          <w:tcPr>
            <w:tcW w:w="2086" w:type="pct"/>
            <w:gridSpan w:val="2"/>
            <w:tcBorders>
              <w:top w:val="single" w:sz="18" w:space="0" w:color="FFFFFF" w:themeColor="background1"/>
              <w:left w:val="single" w:sz="4" w:space="0" w:color="DD7BB2" w:themeColor="accent1" w:themeTint="66"/>
            </w:tcBorders>
            <w:shd w:val="clear" w:color="auto" w:fill="C00000"/>
          </w:tcPr>
          <w:p w14:paraId="0B57EB3E" w14:textId="77777777" w:rsidR="00FA19D6" w:rsidRDefault="00FA19D6" w:rsidP="00212516">
            <w:pPr>
              <w:pStyle w:val="NoSpacing"/>
              <w:ind w:left="-90"/>
            </w:pPr>
          </w:p>
        </w:tc>
        <w:tc>
          <w:tcPr>
            <w:tcW w:w="2914" w:type="pct"/>
            <w:tcBorders>
              <w:top w:val="single" w:sz="18" w:space="0" w:color="FFFFFF" w:themeColor="background1"/>
              <w:right w:val="single" w:sz="4" w:space="0" w:color="DD7BB2" w:themeColor="accent1" w:themeTint="66"/>
            </w:tcBorders>
            <w:shd w:val="clear" w:color="auto" w:fill="C00000"/>
          </w:tcPr>
          <w:p w14:paraId="46E86039" w14:textId="77777777" w:rsidR="00FA19D6" w:rsidRDefault="00FA19D6" w:rsidP="00212516">
            <w:pPr>
              <w:pStyle w:val="NoSpacing"/>
              <w:ind w:left="-90"/>
            </w:pPr>
          </w:p>
        </w:tc>
      </w:tr>
    </w:tbl>
    <w:tbl>
      <w:tblPr>
        <w:tblStyle w:val="Calendar-Accent1"/>
        <w:tblW w:w="10530" w:type="dxa"/>
        <w:tblInd w:w="-185" w:type="dxa"/>
        <w:tblLayout w:type="fixed"/>
        <w:tblLook w:val="04A0" w:firstRow="1" w:lastRow="0" w:firstColumn="1" w:lastColumn="0" w:noHBand="0" w:noVBand="1"/>
        <w:tblCaption w:val="Layout table"/>
      </w:tblPr>
      <w:tblGrid>
        <w:gridCol w:w="1463"/>
        <w:gridCol w:w="1464"/>
        <w:gridCol w:w="1573"/>
        <w:gridCol w:w="1543"/>
        <w:gridCol w:w="1530"/>
        <w:gridCol w:w="1440"/>
        <w:gridCol w:w="1517"/>
      </w:tblGrid>
      <w:tr w:rsidR="00212516" w14:paraId="58BE3065" w14:textId="77777777" w:rsidTr="00201D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tcW w:w="1463" w:type="dxa"/>
          </w:tcPr>
          <w:p w14:paraId="77C25B2B" w14:textId="77777777" w:rsidR="00FA19D6" w:rsidRDefault="00AB7C12" w:rsidP="00212516">
            <w:pPr>
              <w:pStyle w:val="Days"/>
              <w:ind w:left="-90"/>
            </w:pPr>
            <w:bookmarkStart w:id="1" w:name="_Calendar"/>
            <w:bookmarkEnd w:id="1"/>
            <w:r>
              <w:t>Sunday</w:t>
            </w:r>
          </w:p>
        </w:tc>
        <w:tc>
          <w:tcPr>
            <w:tcW w:w="1464" w:type="dxa"/>
          </w:tcPr>
          <w:p w14:paraId="76308551" w14:textId="77777777" w:rsidR="00FA19D6" w:rsidRDefault="00B831EB" w:rsidP="00212516">
            <w:pPr>
              <w:pStyle w:val="Days"/>
              <w:ind w:left="-90"/>
            </w:pPr>
            <w:r>
              <w:t>Mon.</w:t>
            </w:r>
          </w:p>
        </w:tc>
        <w:tc>
          <w:tcPr>
            <w:tcW w:w="1573" w:type="dxa"/>
          </w:tcPr>
          <w:p w14:paraId="3E7768A4" w14:textId="77777777" w:rsidR="00FA19D6" w:rsidRDefault="00B831EB" w:rsidP="00212516">
            <w:pPr>
              <w:pStyle w:val="Days"/>
              <w:ind w:left="-90"/>
            </w:pPr>
            <w:r>
              <w:t>Tue.</w:t>
            </w:r>
          </w:p>
        </w:tc>
        <w:tc>
          <w:tcPr>
            <w:tcW w:w="1543" w:type="dxa"/>
          </w:tcPr>
          <w:p w14:paraId="05F62AEE" w14:textId="77777777" w:rsidR="00FA19D6" w:rsidRDefault="00B831EB" w:rsidP="00212516">
            <w:pPr>
              <w:pStyle w:val="Days"/>
              <w:ind w:left="-90"/>
            </w:pPr>
            <w:r>
              <w:t>Wed.</w:t>
            </w:r>
          </w:p>
        </w:tc>
        <w:tc>
          <w:tcPr>
            <w:tcW w:w="1530" w:type="dxa"/>
          </w:tcPr>
          <w:p w14:paraId="4FD9ADA6" w14:textId="77777777" w:rsidR="00FA19D6" w:rsidRDefault="00B831EB" w:rsidP="00212516">
            <w:pPr>
              <w:pStyle w:val="Days"/>
              <w:ind w:left="-90"/>
            </w:pPr>
            <w:r>
              <w:t>Thu.</w:t>
            </w:r>
          </w:p>
        </w:tc>
        <w:tc>
          <w:tcPr>
            <w:tcW w:w="1440" w:type="dxa"/>
          </w:tcPr>
          <w:p w14:paraId="6CE79431" w14:textId="77777777" w:rsidR="00FA19D6" w:rsidRDefault="00B831EB" w:rsidP="00212516">
            <w:pPr>
              <w:pStyle w:val="Days"/>
              <w:ind w:left="-90"/>
            </w:pPr>
            <w:r>
              <w:t>Fri.</w:t>
            </w:r>
          </w:p>
        </w:tc>
        <w:tc>
          <w:tcPr>
            <w:tcW w:w="1517" w:type="dxa"/>
          </w:tcPr>
          <w:p w14:paraId="0B2D024E" w14:textId="77777777" w:rsidR="00FA19D6" w:rsidRDefault="00B831EB" w:rsidP="00212516">
            <w:pPr>
              <w:pStyle w:val="Days"/>
              <w:ind w:left="-90"/>
            </w:pPr>
            <w:r>
              <w:t>Sat.</w:t>
            </w:r>
          </w:p>
        </w:tc>
      </w:tr>
      <w:tr w:rsidR="00E910B4" w14:paraId="6FC521F7" w14:textId="77777777" w:rsidTr="000E3F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02"/>
        </w:trPr>
        <w:tc>
          <w:tcPr>
            <w:tcW w:w="4500" w:type="dxa"/>
            <w:gridSpan w:val="3"/>
            <w:vMerge w:val="restart"/>
          </w:tcPr>
          <w:p w14:paraId="1353662A" w14:textId="77777777" w:rsidR="003C42BB" w:rsidRDefault="00395D32" w:rsidP="00CA775D">
            <w:pPr>
              <w:pStyle w:val="Dates"/>
              <w:spacing w:after="40"/>
              <w:ind w:left="-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615FE17" wp14:editId="44C1AA52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5080</wp:posOffset>
                      </wp:positionV>
                      <wp:extent cx="1800225" cy="1137920"/>
                      <wp:effectExtent l="0" t="0" r="9525" b="508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0225" cy="1137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CA3032" w14:textId="77777777" w:rsidR="003B5A88" w:rsidRDefault="00395D3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2EA45A" wp14:editId="5F64000A">
                                        <wp:extent cx="704850" cy="342900"/>
                                        <wp:effectExtent l="0" t="0" r="0" b="0"/>
                                        <wp:docPr id="23" name="Pictur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0423" cy="3504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 </w:t>
                                  </w:r>
                                </w:p>
                                <w:p w14:paraId="2BA7AE3B" w14:textId="77777777" w:rsidR="00395D32" w:rsidRDefault="00395D32">
                                  <w:r>
                                    <w:t>Members are asked to support the efforts of the Flo Code non-profit.</w:t>
                                  </w:r>
                                </w:p>
                                <w:p w14:paraId="5AD3CC86" w14:textId="77777777" w:rsidR="00395D32" w:rsidRDefault="00395D32">
                                  <w:r>
                                    <w:t xml:space="preserve">The Donation Drive will last the entire month.  See the </w:t>
                                  </w:r>
                                  <w:r w:rsidRPr="00395D32">
                                    <w:rPr>
                                      <w:b/>
                                      <w:i/>
                                    </w:rPr>
                                    <w:t>“At-A-Glance”</w:t>
                                  </w:r>
                                  <w:r w:rsidR="00887831">
                                    <w:t xml:space="preserve"> for details.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15FE1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left:0;text-align:left;margin-left:-2.4pt;margin-top:.4pt;width:141.75pt;height:89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" fillcolor="white [3201]" stroked="f" strokeweight=".5pt">
                      <v:textbox>
                        <w:txbxContent>
                          <w:p w14:paraId="14CA3032" w14:textId="77777777" w:rsidR="003B5A88" w:rsidRDefault="00395D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2EA45A" wp14:editId="5F64000A">
                                  <wp:extent cx="704850" cy="342900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423" cy="350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</w:p>
                          <w:p w14:paraId="2BA7AE3B" w14:textId="77777777" w:rsidR="00395D32" w:rsidRDefault="00395D32">
                            <w:r>
                              <w:t>Members are asked to support the efforts of the Flo Code non-profit.</w:t>
                            </w:r>
                          </w:p>
                          <w:p w14:paraId="5AD3CC86" w14:textId="77777777" w:rsidR="00395D32" w:rsidRDefault="00395D32">
                            <w:r>
                              <w:t xml:space="preserve">The Donation Drive will last the entire month.  See the </w:t>
                            </w:r>
                            <w:r w:rsidRPr="00395D32">
                              <w:rPr>
                                <w:b/>
                                <w:i/>
                              </w:rPr>
                              <w:t>“At-A-Glance”</w:t>
                            </w:r>
                            <w:r w:rsidR="00887831">
                              <w:t xml:space="preserve"> for details.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4AFF044" wp14:editId="7CA150CB">
                      <wp:simplePos x="0" y="0"/>
                      <wp:positionH relativeFrom="column">
                        <wp:posOffset>807720</wp:posOffset>
                      </wp:positionH>
                      <wp:positionV relativeFrom="paragraph">
                        <wp:posOffset>33655</wp:posOffset>
                      </wp:positionV>
                      <wp:extent cx="884555" cy="400050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4555" cy="400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FC25DE" w14:textId="77777777" w:rsidR="00395D32" w:rsidRPr="00D6378E" w:rsidRDefault="00395D32" w:rsidP="00395D32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D6378E">
                                    <w:rPr>
                                      <w:b/>
                                    </w:rPr>
                                    <w:t>DONATION</w:t>
                                  </w:r>
                                </w:p>
                                <w:p w14:paraId="76459794" w14:textId="77777777" w:rsidR="00395D32" w:rsidRPr="00D6378E" w:rsidRDefault="00395D32" w:rsidP="00395D32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D6378E">
                                    <w:rPr>
                                      <w:b/>
                                    </w:rPr>
                                    <w:t>DRIVE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AFF044" id="Text Box 17" o:spid="_x0000_s1027" type="#_x0000_t202" style="position:absolute;left:0;text-align:left;margin-left:63.6pt;margin-top:2.65pt;width:69.65pt;height:31.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" fillcolor="white [3201]" stroked="f" strokeweight=".5pt">
                      <v:textbox>
                        <w:txbxContent>
                          <w:p w14:paraId="3AFC25DE" w14:textId="77777777" w:rsidR="00395D32" w:rsidRPr="00D6378E" w:rsidRDefault="00395D32" w:rsidP="00395D3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6378E">
                              <w:rPr>
                                <w:b/>
                              </w:rPr>
                              <w:t>DONATION</w:t>
                            </w:r>
                          </w:p>
                          <w:p w14:paraId="76459794" w14:textId="77777777" w:rsidR="00395D32" w:rsidRPr="00D6378E" w:rsidRDefault="00395D32" w:rsidP="00395D3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6378E">
                              <w:rPr>
                                <w:b/>
                              </w:rPr>
                              <w:t>DRIVE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1BC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3A571C2" wp14:editId="0D09FC9E">
                      <wp:simplePos x="0" y="0"/>
                      <wp:positionH relativeFrom="column">
                        <wp:posOffset>1817370</wp:posOffset>
                      </wp:positionH>
                      <wp:positionV relativeFrom="paragraph">
                        <wp:posOffset>205105</wp:posOffset>
                      </wp:positionV>
                      <wp:extent cx="953770" cy="561975"/>
                      <wp:effectExtent l="0" t="0" r="0" b="9525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3770" cy="561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592B5D" w14:textId="77777777" w:rsidR="003C42BB" w:rsidRPr="00311BCD" w:rsidRDefault="00311BC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Flo Code  - </w:t>
                                  </w:r>
                                  <w:r w:rsidRPr="00311BCD"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>Flo  Packs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Donation Drive begins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A571C2" id="Text Box 14" o:spid="_x0000_s1028" type="#_x0000_t202" style="position:absolute;left:0;text-align:left;margin-left:143.1pt;margin-top:16.15pt;width:75.1pt;height:44.2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" fillcolor="white [3201]" stroked="f" strokeweight=".5pt">
                      <v:textbox>
                        <w:txbxContent>
                          <w:p w14:paraId="12592B5D" w14:textId="77777777" w:rsidR="003C42BB" w:rsidRPr="00311BCD" w:rsidRDefault="00311BC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Flo Code  - </w:t>
                            </w:r>
                            <w:r w:rsidRPr="00311BCD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Flo  Packs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Donation Drive begins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4A76" w:rsidRPr="00C97046">
              <w:rPr>
                <w:b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32CE468" wp14:editId="7C434DA8">
                      <wp:simplePos x="0" y="0"/>
                      <wp:positionH relativeFrom="column">
                        <wp:posOffset>1787902</wp:posOffset>
                      </wp:positionH>
                      <wp:positionV relativeFrom="paragraph">
                        <wp:posOffset>-5575</wp:posOffset>
                      </wp:positionV>
                      <wp:extent cx="0" cy="1183037"/>
                      <wp:effectExtent l="0" t="0" r="19050" b="36195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183037"/>
                              </a:xfrm>
                              <a:prstGeom prst="line">
                                <a:avLst/>
                              </a:prstGeom>
                              <a:noFill/>
                              <a:ln w="12700" cap="rnd" cmpd="sng" algn="ctr">
                                <a:solidFill>
                                  <a:srgbClr val="4D1434">
                                    <a:lumMod val="9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9B40B5" id="Straight Connector 8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8pt,-.45pt" to="140.8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" strokecolor="#45122f" strokeweight="1pt">
                      <v:stroke endcap="round"/>
                    </v:line>
                  </w:pict>
                </mc:Fallback>
              </mc:AlternateContent>
            </w:r>
            <w:r w:rsidR="009F2716">
              <w:rPr>
                <w:b/>
                <w:sz w:val="18"/>
              </w:rPr>
              <w:t xml:space="preserve">  </w:t>
            </w:r>
            <w:r w:rsidR="00AB7C12">
              <w:t xml:space="preserve">                       </w:t>
            </w:r>
            <w:r w:rsidR="00BA3A67">
              <w:rPr>
                <w:b/>
                <w:sz w:val="18"/>
              </w:rPr>
              <w:t xml:space="preserve">  </w:t>
            </w:r>
            <w:r w:rsidR="00AB7C12">
              <w:t xml:space="preserve">                       </w:t>
            </w:r>
            <w:r w:rsidR="00BA3A67">
              <w:rPr>
                <w:sz w:val="18"/>
              </w:rPr>
              <w:t>1</w:t>
            </w:r>
            <w:r w:rsidR="00AB7C12">
              <w:t xml:space="preserve">   </w:t>
            </w:r>
          </w:p>
          <w:p w14:paraId="01831A13" w14:textId="77777777" w:rsidR="00311BCD" w:rsidRDefault="00311BCD" w:rsidP="00CA775D">
            <w:pPr>
              <w:pStyle w:val="Dates"/>
              <w:spacing w:after="40"/>
              <w:ind w:left="-90"/>
            </w:pPr>
          </w:p>
          <w:p w14:paraId="1D8C02F3" w14:textId="77777777" w:rsidR="00E910B4" w:rsidRDefault="00311BCD" w:rsidP="00CA775D">
            <w:pPr>
              <w:pStyle w:val="Dates"/>
              <w:spacing w:after="40"/>
              <w:ind w:left="-90"/>
            </w:pPr>
            <w:r>
              <w:rPr>
                <w:b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D072B1B" wp14:editId="570D7510">
                      <wp:simplePos x="0" y="0"/>
                      <wp:positionH relativeFrom="column">
                        <wp:posOffset>1837690</wp:posOffset>
                      </wp:positionH>
                      <wp:positionV relativeFrom="paragraph">
                        <wp:posOffset>355600</wp:posOffset>
                      </wp:positionV>
                      <wp:extent cx="929640" cy="309399"/>
                      <wp:effectExtent l="0" t="0" r="22860" b="14605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9640" cy="3093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616E62" w14:textId="77777777" w:rsidR="00D150B6" w:rsidRPr="003C42BB" w:rsidRDefault="00D150B6" w:rsidP="00D150B6">
                                  <w:pPr>
                                    <w:pStyle w:val="Dates"/>
                                    <w:spacing w:before="0"/>
                                    <w:ind w:left="-90"/>
                                    <w:jc w:val="center"/>
                                    <w:rPr>
                                      <w:i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3C42BB">
                                    <w:rPr>
                                      <w:i/>
                                      <w:color w:val="auto"/>
                                      <w:sz w:val="16"/>
                                      <w:szCs w:val="16"/>
                                    </w:rPr>
                                    <w:t>Pray for our Beloved Founders</w:t>
                                  </w:r>
                                  <w:r w:rsidR="00FE7698" w:rsidRPr="003C42BB">
                                    <w:rPr>
                                      <w:i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46D47208" w14:textId="77777777" w:rsidR="00D150B6" w:rsidRDefault="00D150B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072B1B" id="Text Box 28" o:spid="_x0000_s1029" type="#_x0000_t202" style="position:absolute;left:0;text-align:left;margin-left:144.7pt;margin-top:28pt;width:73.2pt;height:24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" fillcolor="white [3201]" strokecolor="white [3212]" strokeweight=".5pt">
                      <v:textbox>
                        <w:txbxContent>
                          <w:p w14:paraId="3A616E62" w14:textId="77777777" w:rsidR="00D150B6" w:rsidRPr="003C42BB" w:rsidRDefault="00D150B6" w:rsidP="00D150B6">
                            <w:pPr>
                              <w:pStyle w:val="Dates"/>
                              <w:spacing w:before="0"/>
                              <w:ind w:left="-90"/>
                              <w:jc w:val="center"/>
                              <w:rPr>
                                <w:i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3C42BB">
                              <w:rPr>
                                <w:i/>
                                <w:color w:val="auto"/>
                                <w:sz w:val="16"/>
                                <w:szCs w:val="16"/>
                              </w:rPr>
                              <w:t>Pray for our Beloved Founders</w:t>
                            </w:r>
                            <w:r w:rsidR="00FE7698" w:rsidRPr="003C42BB">
                              <w:rPr>
                                <w:i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6D47208" w14:textId="77777777" w:rsidR="00D150B6" w:rsidRDefault="00D150B6"/>
                        </w:txbxContent>
                      </v:textbox>
                    </v:shape>
                  </w:pict>
                </mc:Fallback>
              </mc:AlternateContent>
            </w:r>
            <w:r w:rsidR="00AB7C12">
              <w:t xml:space="preserve">                  </w:t>
            </w:r>
            <w:r w:rsidR="003C42BB">
              <w:t xml:space="preserve">                     </w:t>
            </w:r>
            <w:r w:rsidR="00AB7C12">
              <w:t xml:space="preserve"> </w:t>
            </w:r>
            <w:r w:rsidR="003C42BB">
              <w:t xml:space="preserve">    </w:t>
            </w:r>
            <w:r w:rsidR="00AB7C12">
              <w:t xml:space="preserve">  </w:t>
            </w:r>
          </w:p>
        </w:tc>
        <w:tc>
          <w:tcPr>
            <w:tcW w:w="1543" w:type="dxa"/>
            <w:vMerge w:val="restart"/>
          </w:tcPr>
          <w:p w14:paraId="1F59F906" w14:textId="77777777" w:rsidR="00BF7686" w:rsidRPr="00212516" w:rsidRDefault="00BF7686" w:rsidP="00BF7686">
            <w:pPr>
              <w:pStyle w:val="Dates"/>
              <w:spacing w:before="0"/>
              <w:ind w:left="-90"/>
              <w:jc w:val="center"/>
              <w:rPr>
                <w:i/>
                <w:sz w:val="16"/>
              </w:rPr>
            </w:pPr>
          </w:p>
          <w:p w14:paraId="59B32ADD" w14:textId="77777777" w:rsidR="00FA25D8" w:rsidRDefault="00BA3A67" w:rsidP="00FA25D8">
            <w:pPr>
              <w:ind w:left="-9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</w:t>
            </w:r>
          </w:p>
          <w:p w14:paraId="49805403" w14:textId="77777777" w:rsidR="00674D36" w:rsidRDefault="00674D36" w:rsidP="00674D36">
            <w:pPr>
              <w:ind w:left="-90"/>
              <w:rPr>
                <w:color w:val="auto"/>
                <w:sz w:val="14"/>
                <w:szCs w:val="14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A50C0E1" wp14:editId="470437F4">
                      <wp:simplePos x="0" y="0"/>
                      <wp:positionH relativeFrom="column">
                        <wp:posOffset>-52922</wp:posOffset>
                      </wp:positionH>
                      <wp:positionV relativeFrom="paragraph">
                        <wp:posOffset>594073</wp:posOffset>
                      </wp:positionV>
                      <wp:extent cx="944880" cy="327225"/>
                      <wp:effectExtent l="0" t="0" r="762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4880" cy="327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487778" w14:textId="77777777" w:rsidR="00CA775D" w:rsidRPr="00CA775D" w:rsidRDefault="00CA775D" w:rsidP="00CA775D">
                                  <w:pPr>
                                    <w:jc w:val="center"/>
                                    <w:rPr>
                                      <w:i/>
                                      <w:sz w:val="14"/>
                                      <w:szCs w:val="14"/>
                                    </w:rPr>
                                  </w:pPr>
                                  <w:r w:rsidRPr="00CA775D">
                                    <w:rPr>
                                      <w:i/>
                                      <w:sz w:val="14"/>
                                      <w:szCs w:val="14"/>
                                    </w:rPr>
                                    <w:t xml:space="preserve">Pray for the National President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50C0E1" id="Text Box 30" o:spid="_x0000_s1030" type="#_x0000_t202" style="position:absolute;left:0;text-align:left;margin-left:-4.15pt;margin-top:46.8pt;width:74.4pt;height:25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" fillcolor="white [3201]" stroked="f" strokeweight=".5pt">
                      <v:textbox>
                        <w:txbxContent>
                          <w:p w14:paraId="07487778" w14:textId="77777777" w:rsidR="00CA775D" w:rsidRPr="00CA775D" w:rsidRDefault="00CA775D" w:rsidP="00CA775D">
                            <w:pPr>
                              <w:jc w:val="center"/>
                              <w:rPr>
                                <w:i/>
                                <w:sz w:val="14"/>
                                <w:szCs w:val="14"/>
                              </w:rPr>
                            </w:pPr>
                            <w:r w:rsidRPr="00CA775D">
                              <w:rPr>
                                <w:i/>
                                <w:sz w:val="14"/>
                                <w:szCs w:val="14"/>
                              </w:rPr>
                              <w:t xml:space="preserve">Pray for the National President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auto"/>
                <w:sz w:val="16"/>
                <w:szCs w:val="16"/>
              </w:rPr>
              <w:drawing>
                <wp:inline distT="0" distB="0" distL="0" distR="0" wp14:anchorId="07E358AC" wp14:editId="37CD6779">
                  <wp:extent cx="869908" cy="576197"/>
                  <wp:effectExtent l="0" t="0" r="698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umbnail (7).jf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336" cy="61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23D2A7" w14:textId="77777777" w:rsidR="00E910B4" w:rsidRPr="00674D36" w:rsidRDefault="00E910B4" w:rsidP="00674D36">
            <w:pPr>
              <w:ind w:left="-90"/>
              <w:rPr>
                <w:color w:val="auto"/>
                <w:sz w:val="14"/>
                <w:szCs w:val="14"/>
              </w:rPr>
            </w:pPr>
          </w:p>
        </w:tc>
        <w:tc>
          <w:tcPr>
            <w:tcW w:w="1530" w:type="dxa"/>
            <w:vMerge w:val="restart"/>
          </w:tcPr>
          <w:p w14:paraId="08552929" w14:textId="77777777" w:rsidR="003E5902" w:rsidRPr="00674D36" w:rsidRDefault="00BA3A67" w:rsidP="00674D36">
            <w:pPr>
              <w:pStyle w:val="Dates"/>
              <w:ind w:left="-90" w:right="-95"/>
              <w:rPr>
                <w:sz w:val="18"/>
              </w:rPr>
            </w:pPr>
            <w:r>
              <w:rPr>
                <w:b/>
                <w:sz w:val="18"/>
              </w:rPr>
              <w:t>3</w:t>
            </w:r>
            <w:r w:rsidR="00246CD8">
              <w:rPr>
                <w:noProof/>
              </w:rPr>
              <w:t xml:space="preserve">              </w:t>
            </w:r>
          </w:p>
          <w:p w14:paraId="4618D13A" w14:textId="77777777" w:rsidR="003C42BB" w:rsidRDefault="00674D36" w:rsidP="007625BF">
            <w:pPr>
              <w:pStyle w:val="Dates"/>
              <w:spacing w:before="0"/>
              <w:jc w:val="center"/>
              <w:rPr>
                <w:i/>
                <w:color w:val="auto"/>
                <w:sz w:val="16"/>
              </w:rPr>
            </w:pPr>
            <w:r>
              <w:rPr>
                <w:i/>
                <w:noProof/>
                <w:color w:val="auto"/>
                <w:sz w:val="16"/>
              </w:rPr>
              <w:drawing>
                <wp:inline distT="0" distB="0" distL="0" distR="0" wp14:anchorId="5E074E25" wp14:editId="594DBC54">
                  <wp:extent cx="864296" cy="508966"/>
                  <wp:effectExtent l="0" t="0" r="0" b="571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thumbnail (6).jfi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40" cy="518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1F74EA" w14:textId="77777777" w:rsidR="003C42BB" w:rsidRPr="00674D36" w:rsidRDefault="003C42BB" w:rsidP="007625BF">
            <w:pPr>
              <w:pStyle w:val="Dates"/>
              <w:spacing w:before="0"/>
              <w:jc w:val="center"/>
              <w:rPr>
                <w:i/>
                <w:color w:val="auto"/>
                <w:sz w:val="6"/>
                <w:szCs w:val="6"/>
              </w:rPr>
            </w:pPr>
          </w:p>
          <w:p w14:paraId="6ED4FC7D" w14:textId="77777777" w:rsidR="003E5902" w:rsidRPr="003C42BB" w:rsidRDefault="003E5902" w:rsidP="003E5902">
            <w:pPr>
              <w:pStyle w:val="Dates"/>
              <w:spacing w:before="0"/>
              <w:ind w:left="-90"/>
              <w:jc w:val="center"/>
              <w:rPr>
                <w:rFonts w:asciiTheme="majorHAnsi" w:hAnsiTheme="majorHAnsi" w:cs="Times New Roman"/>
                <w:i/>
                <w:sz w:val="14"/>
                <w:szCs w:val="14"/>
              </w:rPr>
            </w:pPr>
            <w:r w:rsidRPr="003C42BB">
              <w:rPr>
                <w:rFonts w:asciiTheme="majorHAnsi" w:hAnsiTheme="majorHAnsi" w:cs="Times New Roman"/>
                <w:i/>
                <w:sz w:val="14"/>
                <w:szCs w:val="14"/>
              </w:rPr>
              <w:t>Pray for the</w:t>
            </w:r>
          </w:p>
          <w:p w14:paraId="7BE72C2F" w14:textId="77777777" w:rsidR="003E5902" w:rsidRPr="007625BF" w:rsidRDefault="003E5902" w:rsidP="003E5902">
            <w:pPr>
              <w:pStyle w:val="Dates"/>
              <w:spacing w:before="0"/>
              <w:jc w:val="center"/>
              <w:rPr>
                <w:sz w:val="18"/>
              </w:rPr>
            </w:pPr>
            <w:r w:rsidRPr="003C42BB">
              <w:rPr>
                <w:rFonts w:asciiTheme="majorHAnsi" w:hAnsiTheme="majorHAnsi" w:cs="Times New Roman"/>
                <w:i/>
                <w:sz w:val="14"/>
                <w:szCs w:val="14"/>
              </w:rPr>
              <w:t>National President &amp; Executive Board Members</w:t>
            </w:r>
          </w:p>
        </w:tc>
        <w:tc>
          <w:tcPr>
            <w:tcW w:w="1440" w:type="dxa"/>
            <w:vMerge w:val="restart"/>
          </w:tcPr>
          <w:p w14:paraId="6E97131D" w14:textId="77777777" w:rsidR="0082530F" w:rsidRPr="00C97046" w:rsidRDefault="00BA3A67" w:rsidP="0082530F">
            <w:pPr>
              <w:pStyle w:val="Dates"/>
              <w:spacing w:after="40"/>
              <w:ind w:left="-90"/>
              <w:rPr>
                <w:b/>
                <w:i/>
                <w:sz w:val="18"/>
              </w:rPr>
            </w:pPr>
            <w:r>
              <w:rPr>
                <w:b/>
                <w:sz w:val="18"/>
              </w:rPr>
              <w:t>4</w:t>
            </w:r>
            <w:r w:rsidR="00D150B6">
              <w:rPr>
                <w:b/>
                <w:sz w:val="18"/>
              </w:rPr>
              <w:t xml:space="preserve">                </w:t>
            </w:r>
            <w:r w:rsidR="00AC2E5E" w:rsidRPr="00AC2E5E">
              <w:rPr>
                <w:b/>
                <w:noProof/>
                <w:sz w:val="18"/>
              </w:rPr>
              <w:drawing>
                <wp:inline distT="0" distB="0" distL="0" distR="0" wp14:anchorId="163EC905" wp14:editId="01B28AE1">
                  <wp:extent cx="365134" cy="1619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00" cy="235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C52C1B" w14:textId="77777777" w:rsidR="00A24E0B" w:rsidRDefault="00A24E0B" w:rsidP="00276B46">
            <w:pPr>
              <w:spacing w:before="40" w:after="40"/>
              <w:rPr>
                <w:i/>
                <w:color w:val="auto"/>
                <w:sz w:val="8"/>
                <w:szCs w:val="8"/>
              </w:rPr>
            </w:pPr>
          </w:p>
          <w:p w14:paraId="0B39E94B" w14:textId="77777777" w:rsidR="00FA25D8" w:rsidRPr="00DF21B8" w:rsidRDefault="00A9735A" w:rsidP="00FA25D8">
            <w:pPr>
              <w:spacing w:before="40" w:after="40"/>
              <w:ind w:left="-90"/>
              <w:jc w:val="center"/>
              <w:rPr>
                <w:color w:val="auto"/>
                <w:sz w:val="17"/>
                <w:szCs w:val="17"/>
              </w:rPr>
            </w:pPr>
            <w:r w:rsidRPr="00DF21B8">
              <w:rPr>
                <w:i/>
                <w:noProof/>
                <w:color w:val="7030A0"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98686D9" wp14:editId="78EFF3A5">
                      <wp:simplePos x="0" y="0"/>
                      <wp:positionH relativeFrom="column">
                        <wp:posOffset>-60257</wp:posOffset>
                      </wp:positionH>
                      <wp:positionV relativeFrom="paragraph">
                        <wp:posOffset>118614</wp:posOffset>
                      </wp:positionV>
                      <wp:extent cx="896949" cy="321087"/>
                      <wp:effectExtent l="0" t="0" r="0" b="3175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6949" cy="3210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C46828" w14:textId="77777777" w:rsidR="00A9735A" w:rsidRPr="00AC2E5E" w:rsidRDefault="00A9735A">
                                  <w:pPr>
                                    <w:rPr>
                                      <w:rFonts w:asciiTheme="majorHAnsi" w:hAnsiTheme="majorHAnsi"/>
                                      <w:sz w:val="13"/>
                                      <w:szCs w:val="13"/>
                                    </w:rPr>
                                  </w:pPr>
                                  <w:r w:rsidRPr="00AC2E5E"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3"/>
                                      <w:szCs w:val="13"/>
                                    </w:rPr>
                                    <w:t xml:space="preserve">Send entries to </w:t>
                                  </w:r>
                                  <w:r w:rsidRPr="00AC2E5E">
                                    <w:rPr>
                                      <w:rFonts w:asciiTheme="majorHAnsi" w:hAnsiTheme="majorHAnsi"/>
                                      <w:i/>
                                      <w:color w:val="000000" w:themeColor="text1"/>
                                      <w:sz w:val="13"/>
                                      <w:szCs w:val="13"/>
                                    </w:rPr>
                                    <w:t>dstatx.vp1@gmai</w:t>
                                  </w:r>
                                  <w:r w:rsidR="002767E5" w:rsidRPr="00AC2E5E">
                                    <w:rPr>
                                      <w:rFonts w:asciiTheme="majorHAnsi" w:hAnsiTheme="majorHAnsi"/>
                                      <w:i/>
                                      <w:color w:val="000000" w:themeColor="text1"/>
                                      <w:sz w:val="13"/>
                                      <w:szCs w:val="13"/>
                                    </w:rPr>
                                    <w:t>l</w:t>
                                  </w:r>
                                  <w:r w:rsidR="00AC2E5E" w:rsidRPr="00AC2E5E">
                                    <w:rPr>
                                      <w:rFonts w:asciiTheme="majorHAnsi" w:hAnsiTheme="majorHAnsi"/>
                                      <w:i/>
                                      <w:color w:val="000000" w:themeColor="text1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 w:rsidR="002767E5" w:rsidRPr="00AC2E5E">
                                    <w:rPr>
                                      <w:rFonts w:asciiTheme="majorHAnsi" w:hAnsiTheme="majorHAnsi"/>
                                      <w:i/>
                                      <w:color w:val="000000" w:themeColor="text1"/>
                                      <w:sz w:val="13"/>
                                      <w:szCs w:val="13"/>
                                    </w:rPr>
                                    <w:t>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8686D9" id="Text Box 33" o:spid="_x0000_s1031" type="#_x0000_t202" style="position:absolute;left:0;text-align:left;margin-left:-4.75pt;margin-top:9.35pt;width:70.65pt;height:25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" fillcolor="white [3201]" stroked="f" strokeweight=".5pt">
                      <v:textbox>
                        <w:txbxContent>
                          <w:p w14:paraId="03C46828" w14:textId="77777777" w:rsidR="00A9735A" w:rsidRPr="00AC2E5E" w:rsidRDefault="00A9735A">
                            <w:pPr>
                              <w:rPr>
                                <w:rFonts w:asciiTheme="majorHAnsi" w:hAnsiTheme="majorHAnsi"/>
                                <w:sz w:val="13"/>
                                <w:szCs w:val="13"/>
                              </w:rPr>
                            </w:pPr>
                            <w:r w:rsidRPr="00AC2E5E">
                              <w:rPr>
                                <w:rFonts w:asciiTheme="majorHAnsi" w:hAnsiTheme="majorHAnsi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Send entries to </w:t>
                            </w:r>
                            <w:r w:rsidRPr="00AC2E5E">
                              <w:rPr>
                                <w:rFonts w:asciiTheme="majorHAnsi" w:hAnsiTheme="majorHAnsi"/>
                                <w:i/>
                                <w:color w:val="000000" w:themeColor="text1"/>
                                <w:sz w:val="13"/>
                                <w:szCs w:val="13"/>
                              </w:rPr>
                              <w:t>dstatx.vp1@gmai</w:t>
                            </w:r>
                            <w:r w:rsidR="002767E5" w:rsidRPr="00AC2E5E">
                              <w:rPr>
                                <w:rFonts w:asciiTheme="majorHAnsi" w:hAnsiTheme="majorHAnsi"/>
                                <w:i/>
                                <w:color w:val="000000" w:themeColor="text1"/>
                                <w:sz w:val="13"/>
                                <w:szCs w:val="13"/>
                              </w:rPr>
                              <w:t>l</w:t>
                            </w:r>
                            <w:r w:rsidR="00AC2E5E" w:rsidRPr="00AC2E5E">
                              <w:rPr>
                                <w:rFonts w:asciiTheme="majorHAnsi" w:hAnsiTheme="majorHAnsi"/>
                                <w:i/>
                                <w:color w:val="000000" w:themeColor="text1"/>
                                <w:sz w:val="13"/>
                                <w:szCs w:val="13"/>
                              </w:rPr>
                              <w:t>.</w:t>
                            </w:r>
                            <w:r w:rsidR="002767E5" w:rsidRPr="00AC2E5E">
                              <w:rPr>
                                <w:rFonts w:asciiTheme="majorHAnsi" w:hAnsiTheme="majorHAnsi"/>
                                <w:i/>
                                <w:color w:val="000000" w:themeColor="text1"/>
                                <w:sz w:val="13"/>
                                <w:szCs w:val="13"/>
                              </w:rPr>
                              <w:t>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25D8" w:rsidRPr="00DF21B8">
              <w:rPr>
                <w:i/>
                <w:color w:val="7030A0"/>
                <w:sz w:val="17"/>
                <w:szCs w:val="17"/>
              </w:rPr>
              <w:t xml:space="preserve">Trivia Question #1 </w:t>
            </w:r>
          </w:p>
          <w:p w14:paraId="47B7A1C9" w14:textId="77777777" w:rsidR="00A24E0B" w:rsidRDefault="00A24E0B" w:rsidP="00276B46">
            <w:pPr>
              <w:spacing w:before="40" w:after="40"/>
              <w:rPr>
                <w:i/>
                <w:color w:val="auto"/>
                <w:sz w:val="4"/>
                <w:szCs w:val="4"/>
              </w:rPr>
            </w:pPr>
          </w:p>
          <w:p w14:paraId="6AC6770E" w14:textId="77777777" w:rsidR="00FA25D8" w:rsidRDefault="00FA25D8" w:rsidP="00276B46">
            <w:pPr>
              <w:spacing w:before="40" w:after="40"/>
              <w:rPr>
                <w:i/>
                <w:color w:val="auto"/>
                <w:sz w:val="4"/>
                <w:szCs w:val="4"/>
              </w:rPr>
            </w:pPr>
          </w:p>
          <w:p w14:paraId="5AD24886" w14:textId="77777777" w:rsidR="00D81E65" w:rsidRPr="00CA775D" w:rsidRDefault="00D81E65" w:rsidP="00276B46">
            <w:pPr>
              <w:spacing w:before="40" w:after="40"/>
              <w:rPr>
                <w:i/>
                <w:color w:val="auto"/>
                <w:sz w:val="4"/>
                <w:szCs w:val="4"/>
              </w:rPr>
            </w:pPr>
          </w:p>
          <w:p w14:paraId="50352102" w14:textId="77777777" w:rsidR="00A9735A" w:rsidRDefault="00A9735A" w:rsidP="004C3F2C">
            <w:pPr>
              <w:spacing w:before="40" w:after="40"/>
              <w:jc w:val="center"/>
              <w:rPr>
                <w:i/>
                <w:color w:val="auto"/>
                <w:sz w:val="14"/>
                <w:szCs w:val="14"/>
              </w:rPr>
            </w:pPr>
          </w:p>
          <w:p w14:paraId="21402BE3" w14:textId="77777777" w:rsidR="00A9735A" w:rsidRPr="00AC2E5E" w:rsidRDefault="00A9735A" w:rsidP="00A9735A">
            <w:pPr>
              <w:spacing w:before="40" w:after="40"/>
              <w:rPr>
                <w:i/>
                <w:color w:val="auto"/>
                <w:sz w:val="8"/>
                <w:szCs w:val="8"/>
              </w:rPr>
            </w:pPr>
          </w:p>
          <w:p w14:paraId="35E054FE" w14:textId="77777777" w:rsidR="007625BF" w:rsidRPr="00A9735A" w:rsidRDefault="007625BF" w:rsidP="00A9735A">
            <w:pPr>
              <w:spacing w:before="40" w:after="40"/>
              <w:rPr>
                <w:i/>
                <w:color w:val="auto"/>
                <w:sz w:val="14"/>
                <w:szCs w:val="14"/>
              </w:rPr>
            </w:pPr>
            <w:r w:rsidRPr="00A9735A">
              <w:rPr>
                <w:i/>
                <w:color w:val="auto"/>
                <w:sz w:val="14"/>
                <w:szCs w:val="14"/>
              </w:rPr>
              <w:t>Pray for State &amp; Chapter Leaders of DST</w:t>
            </w:r>
          </w:p>
          <w:p w14:paraId="7A297095" w14:textId="77777777" w:rsidR="00E910B4" w:rsidRPr="00A868D1" w:rsidRDefault="00E910B4" w:rsidP="009D024F">
            <w:pPr>
              <w:pStyle w:val="Dates"/>
              <w:spacing w:before="0"/>
              <w:ind w:left="-90"/>
              <w:jc w:val="center"/>
              <w:rPr>
                <w:i/>
                <w:sz w:val="18"/>
              </w:rPr>
            </w:pPr>
          </w:p>
        </w:tc>
        <w:tc>
          <w:tcPr>
            <w:tcW w:w="1517" w:type="dxa"/>
          </w:tcPr>
          <w:p w14:paraId="22D0FBF1" w14:textId="77777777" w:rsidR="000E3FD6" w:rsidRDefault="00BA3A67" w:rsidP="00246CD8">
            <w:pPr>
              <w:spacing w:before="40" w:after="40"/>
              <w:rPr>
                <w:b/>
              </w:rPr>
            </w:pPr>
            <w:r>
              <w:rPr>
                <w:b/>
              </w:rPr>
              <w:t>5</w:t>
            </w:r>
          </w:p>
          <w:p w14:paraId="465E111C" w14:textId="77777777" w:rsidR="00246CD8" w:rsidRDefault="00DE489C" w:rsidP="00246CD8">
            <w:pPr>
              <w:spacing w:before="40" w:after="40"/>
              <w:rPr>
                <w:color w:val="FF0000"/>
              </w:rPr>
            </w:pPr>
            <w:r>
              <w:t xml:space="preserve"> </w:t>
            </w:r>
            <w:r w:rsidR="00246CD8" w:rsidRPr="009C0620">
              <w:rPr>
                <w:color w:val="FF0000"/>
              </w:rPr>
              <w:t xml:space="preserve">Chapter Meeting  </w:t>
            </w:r>
          </w:p>
          <w:p w14:paraId="21C340BB" w14:textId="77777777" w:rsidR="00246CD8" w:rsidRPr="0047223A" w:rsidRDefault="00246CD8" w:rsidP="00246CD8">
            <w:pPr>
              <w:spacing w:before="40" w:after="40"/>
              <w:ind w:left="-90"/>
              <w:jc w:val="center"/>
              <w:rPr>
                <w:color w:val="auto"/>
              </w:rPr>
            </w:pPr>
            <w:r w:rsidRPr="0047223A">
              <w:rPr>
                <w:color w:val="auto"/>
              </w:rPr>
              <w:t>10</w:t>
            </w:r>
            <w:r w:rsidR="00F55DBB">
              <w:rPr>
                <w:color w:val="auto"/>
              </w:rPr>
              <w:t>:00</w:t>
            </w:r>
            <w:r w:rsidRPr="0047223A">
              <w:rPr>
                <w:color w:val="auto"/>
              </w:rPr>
              <w:t xml:space="preserve"> </w:t>
            </w:r>
            <w:r w:rsidR="00F55DBB">
              <w:rPr>
                <w:color w:val="auto"/>
              </w:rPr>
              <w:t>AM</w:t>
            </w:r>
            <w:r w:rsidRPr="0047223A">
              <w:rPr>
                <w:color w:val="auto"/>
              </w:rPr>
              <w:t xml:space="preserve"> </w:t>
            </w:r>
          </w:p>
          <w:p w14:paraId="5A970C71" w14:textId="77777777" w:rsidR="00E910B4" w:rsidRPr="008D79D5" w:rsidRDefault="00E910B4" w:rsidP="009D024F">
            <w:pPr>
              <w:pStyle w:val="Dates"/>
              <w:spacing w:after="40"/>
              <w:ind w:left="-90"/>
              <w:rPr>
                <w:sz w:val="18"/>
              </w:rPr>
            </w:pPr>
          </w:p>
        </w:tc>
      </w:tr>
      <w:tr w:rsidR="00E910B4" w14:paraId="0B676335" w14:textId="77777777" w:rsidTr="00201D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071"/>
        </w:trPr>
        <w:tc>
          <w:tcPr>
            <w:tcW w:w="4500" w:type="dxa"/>
            <w:gridSpan w:val="3"/>
            <w:vMerge/>
          </w:tcPr>
          <w:p w14:paraId="78B4F58A" w14:textId="77777777" w:rsidR="00E910B4" w:rsidRDefault="00E910B4" w:rsidP="00212516">
            <w:pPr>
              <w:spacing w:before="40" w:after="40"/>
              <w:ind w:left="-90"/>
            </w:pPr>
          </w:p>
        </w:tc>
        <w:tc>
          <w:tcPr>
            <w:tcW w:w="1543" w:type="dxa"/>
            <w:vMerge/>
          </w:tcPr>
          <w:p w14:paraId="513CB63A" w14:textId="77777777" w:rsidR="00E910B4" w:rsidRPr="003A67B0" w:rsidRDefault="00E910B4" w:rsidP="00212516">
            <w:pPr>
              <w:spacing w:before="40" w:after="40"/>
              <w:ind w:left="-90"/>
              <w:rPr>
                <w:color w:val="auto"/>
              </w:rPr>
            </w:pPr>
          </w:p>
        </w:tc>
        <w:tc>
          <w:tcPr>
            <w:tcW w:w="1530" w:type="dxa"/>
            <w:vMerge/>
          </w:tcPr>
          <w:p w14:paraId="2127BC18" w14:textId="77777777" w:rsidR="00E910B4" w:rsidRPr="003A67B0" w:rsidRDefault="00E910B4" w:rsidP="00212516">
            <w:pPr>
              <w:spacing w:before="40" w:after="40"/>
              <w:ind w:left="-90"/>
              <w:rPr>
                <w:color w:val="auto"/>
              </w:rPr>
            </w:pPr>
          </w:p>
        </w:tc>
        <w:tc>
          <w:tcPr>
            <w:tcW w:w="1440" w:type="dxa"/>
            <w:vMerge/>
          </w:tcPr>
          <w:p w14:paraId="0C67A336" w14:textId="77777777" w:rsidR="00E910B4" w:rsidRPr="003A67B0" w:rsidRDefault="00E910B4" w:rsidP="00212516">
            <w:pPr>
              <w:spacing w:before="40" w:after="40"/>
              <w:ind w:left="-90"/>
              <w:rPr>
                <w:color w:val="auto"/>
              </w:rPr>
            </w:pPr>
          </w:p>
        </w:tc>
        <w:tc>
          <w:tcPr>
            <w:tcW w:w="1517" w:type="dxa"/>
          </w:tcPr>
          <w:p w14:paraId="7EED14D2" w14:textId="77777777" w:rsidR="0047223A" w:rsidRDefault="000E3FD6" w:rsidP="000F63AB">
            <w:pPr>
              <w:ind w:left="-90"/>
              <w:jc w:val="center"/>
              <w:rPr>
                <w:i/>
                <w:color w:val="auto"/>
                <w:sz w:val="14"/>
                <w:szCs w:val="14"/>
              </w:rPr>
            </w:pPr>
            <w:r>
              <w:object w:dxaOrig="1815" w:dyaOrig="1635" w14:anchorId="2862F65B">
                <v:shape id="_x0000_i1026" type="#_x0000_t75" style="width:27.75pt;height:25.5pt" o:ole="">
                  <v:imagedata r:id="rId16" o:title=""/>
                </v:shape>
                <o:OLEObject Type="Embed" ProgID="PBrush" ShapeID="_x0000_i1026" DrawAspect="Content" ObjectID="_1707567003" r:id="rId17"/>
              </w:object>
            </w:r>
          </w:p>
          <w:p w14:paraId="6844C40F" w14:textId="77777777" w:rsidR="00F55DBB" w:rsidRPr="00D81E65" w:rsidRDefault="00F55DBB" w:rsidP="000F63AB">
            <w:pPr>
              <w:ind w:left="-90"/>
              <w:jc w:val="center"/>
              <w:rPr>
                <w:i/>
                <w:color w:val="auto"/>
                <w:sz w:val="6"/>
                <w:szCs w:val="6"/>
              </w:rPr>
            </w:pPr>
          </w:p>
          <w:p w14:paraId="31225262" w14:textId="77777777" w:rsidR="000F63AB" w:rsidRPr="00CB7533" w:rsidRDefault="000F63AB" w:rsidP="000F63AB">
            <w:pPr>
              <w:ind w:left="-90"/>
              <w:jc w:val="center"/>
              <w:rPr>
                <w:i/>
                <w:color w:val="auto"/>
              </w:rPr>
            </w:pPr>
            <w:r w:rsidRPr="00CB7533">
              <w:rPr>
                <w:i/>
                <w:color w:val="auto"/>
              </w:rPr>
              <w:t xml:space="preserve">Pray for </w:t>
            </w:r>
            <w:r>
              <w:rPr>
                <w:i/>
                <w:color w:val="auto"/>
              </w:rPr>
              <w:t>Family</w:t>
            </w:r>
          </w:p>
          <w:p w14:paraId="0CBF58C4" w14:textId="77777777" w:rsidR="000F63AB" w:rsidRPr="00CB7533" w:rsidRDefault="000F63AB" w:rsidP="000F63AB">
            <w:pPr>
              <w:ind w:left="-90"/>
              <w:jc w:val="center"/>
              <w:rPr>
                <w:i/>
                <w:color w:val="auto"/>
              </w:rPr>
            </w:pPr>
            <w:r w:rsidRPr="00CB7533">
              <w:rPr>
                <w:i/>
                <w:color w:val="auto"/>
              </w:rPr>
              <w:t>Unity &amp; Sisterhood</w:t>
            </w:r>
          </w:p>
          <w:p w14:paraId="23BCFE8B" w14:textId="77777777" w:rsidR="00A818CF" w:rsidRDefault="00A818CF" w:rsidP="009F37F1">
            <w:pPr>
              <w:spacing w:before="40" w:after="40"/>
              <w:ind w:left="-90"/>
              <w:jc w:val="center"/>
              <w:rPr>
                <w:i/>
                <w:color w:val="auto"/>
                <w:sz w:val="16"/>
              </w:rPr>
            </w:pPr>
          </w:p>
          <w:p w14:paraId="247DDBD6" w14:textId="77777777" w:rsidR="00E910B4" w:rsidRPr="00212516" w:rsidRDefault="00E910B4" w:rsidP="009F37F1">
            <w:pPr>
              <w:spacing w:before="40" w:after="40"/>
              <w:ind w:left="-90"/>
              <w:jc w:val="center"/>
              <w:rPr>
                <w:i/>
                <w:color w:val="7030A0"/>
              </w:rPr>
            </w:pPr>
          </w:p>
        </w:tc>
      </w:tr>
      <w:tr w:rsidR="008F2529" w14:paraId="0B3D360D" w14:textId="77777777" w:rsidTr="00201D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1463" w:type="dxa"/>
            <w:vMerge w:val="restart"/>
          </w:tcPr>
          <w:p w14:paraId="1855A027" w14:textId="1102ED2A" w:rsidR="008F2529" w:rsidRDefault="00BA3A67" w:rsidP="00FD100F">
            <w:pPr>
              <w:pStyle w:val="Dates"/>
              <w:spacing w:after="40"/>
              <w:ind w:left="-90"/>
              <w:rPr>
                <w:noProof/>
                <w:color w:val="FF0000"/>
              </w:rPr>
            </w:pPr>
            <w:r>
              <w:rPr>
                <w:b/>
                <w:color w:val="auto"/>
                <w:sz w:val="18"/>
              </w:rPr>
              <w:t>6</w:t>
            </w:r>
            <w:r w:rsidR="009D024F" w:rsidRPr="009F2716">
              <w:rPr>
                <w:b/>
                <w:color w:val="auto"/>
                <w:sz w:val="18"/>
              </w:rPr>
              <w:t xml:space="preserve"> </w:t>
            </w:r>
          </w:p>
          <w:p w14:paraId="3851254C" w14:textId="6648D8ED" w:rsidR="00D50F0A" w:rsidRDefault="00023250" w:rsidP="00023250">
            <w:pPr>
              <w:pStyle w:val="Dates"/>
              <w:spacing w:after="40"/>
              <w:ind w:left="-90"/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13B6DFE8" wp14:editId="7DF8C14C">
                  <wp:extent cx="455930" cy="274320"/>
                  <wp:effectExtent l="0" t="0" r="1270" b="0"/>
                  <wp:docPr id="18" name="Picture 1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text&#10;&#10;Description automatically generated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3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EDBEFA" w14:textId="72C3C9C2" w:rsidR="002771FF" w:rsidRPr="00023250" w:rsidRDefault="00E06EDE" w:rsidP="00023250">
            <w:pPr>
              <w:spacing w:before="120" w:after="40"/>
              <w:jc w:val="center"/>
              <w:rPr>
                <w:color w:val="FF0000"/>
              </w:rPr>
            </w:pPr>
            <w:r w:rsidRPr="00023250">
              <w:rPr>
                <w:color w:val="FF0000"/>
              </w:rPr>
              <w:t>Rep your College</w:t>
            </w:r>
          </w:p>
          <w:p w14:paraId="66C4493F" w14:textId="77777777" w:rsidR="00E06EDE" w:rsidRPr="00023250" w:rsidRDefault="00E06EDE" w:rsidP="00E06EDE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023250">
              <w:rPr>
                <w:b/>
                <w:color w:val="FF0000"/>
                <w:sz w:val="20"/>
                <w:szCs w:val="20"/>
              </w:rPr>
              <w:t>*photo</w:t>
            </w:r>
          </w:p>
          <w:p w14:paraId="133ADA38" w14:textId="77777777" w:rsidR="00665910" w:rsidRDefault="00F55DBB" w:rsidP="00F55DBB">
            <w:pPr>
              <w:spacing w:before="40" w:after="40"/>
              <w:rPr>
                <w:color w:val="FF0000"/>
              </w:rPr>
            </w:pPr>
            <w:r>
              <w:rPr>
                <w:color w:val="FF0000"/>
              </w:rPr>
              <w:t xml:space="preserve">        </w:t>
            </w:r>
          </w:p>
          <w:p w14:paraId="53D25223" w14:textId="77777777" w:rsidR="00F55DBB" w:rsidRPr="00F55DBB" w:rsidRDefault="00F55DBB" w:rsidP="00F55DBB">
            <w:pPr>
              <w:spacing w:before="40" w:after="40"/>
              <w:rPr>
                <w:i/>
                <w:color w:val="auto"/>
                <w:sz w:val="10"/>
                <w:szCs w:val="10"/>
              </w:rPr>
            </w:pPr>
          </w:p>
          <w:p w14:paraId="46A5E09B" w14:textId="77777777" w:rsidR="008F2529" w:rsidRPr="003A67B0" w:rsidRDefault="008F2529" w:rsidP="00D81E65">
            <w:pPr>
              <w:ind w:left="-90"/>
              <w:jc w:val="center"/>
              <w:rPr>
                <w:color w:val="auto"/>
              </w:rPr>
            </w:pPr>
          </w:p>
        </w:tc>
        <w:tc>
          <w:tcPr>
            <w:tcW w:w="1464" w:type="dxa"/>
            <w:vMerge w:val="restart"/>
          </w:tcPr>
          <w:p w14:paraId="64A6769E" w14:textId="77777777" w:rsidR="008F2529" w:rsidRPr="009F2716" w:rsidRDefault="00D61601" w:rsidP="00212516">
            <w:pPr>
              <w:pStyle w:val="Dates"/>
              <w:spacing w:after="40"/>
              <w:ind w:left="-90"/>
              <w:rPr>
                <w:b/>
                <w:color w:val="auto"/>
                <w:sz w:val="18"/>
              </w:rPr>
            </w:pPr>
            <w:r w:rsidRPr="009F2716">
              <w:rPr>
                <w:b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791CCCF" wp14:editId="2F6B138B">
                      <wp:simplePos x="0" y="0"/>
                      <wp:positionH relativeFrom="column">
                        <wp:posOffset>27174</wp:posOffset>
                      </wp:positionH>
                      <wp:positionV relativeFrom="paragraph">
                        <wp:posOffset>110468</wp:posOffset>
                      </wp:positionV>
                      <wp:extent cx="776451" cy="331076"/>
                      <wp:effectExtent l="0" t="0" r="5080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776451" cy="33107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2F441E7" w14:textId="77777777" w:rsidR="00D61601" w:rsidRPr="00822B5C" w:rsidRDefault="00822B5C" w:rsidP="00D61601">
                                  <w:pPr>
                                    <w:ind w:left="-90"/>
                                    <w:rPr>
                                      <w:b/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  <w:r w:rsidRPr="00822B5C">
                                    <w:rPr>
                                      <w:b/>
                                      <w:color w:val="7030A0"/>
                                      <w:sz w:val="14"/>
                                      <w:szCs w:val="14"/>
                                    </w:rPr>
                                    <w:t xml:space="preserve">Prayers with Sorors  6:30 </w:t>
                                  </w:r>
                                  <w:r>
                                    <w:rPr>
                                      <w:b/>
                                      <w:color w:val="7030A0"/>
                                      <w:sz w:val="14"/>
                                      <w:szCs w:val="14"/>
                                    </w:rPr>
                                    <w:t>PM</w:t>
                                  </w:r>
                                </w:p>
                                <w:p w14:paraId="2F91232F" w14:textId="77777777" w:rsidR="00D61601" w:rsidRDefault="00D61601" w:rsidP="00D616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91CCCF" id="Text Box 20" o:spid="_x0000_s1032" type="#_x0000_t202" style="position:absolute;left:0;text-align:left;margin-left:2.15pt;margin-top:8.7pt;width:61.15pt;height:26.0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" fillcolor="window" stroked="f" strokeweight=".5pt">
                      <v:textbox>
                        <w:txbxContent>
                          <w:p w14:paraId="42F441E7" w14:textId="77777777" w:rsidR="00D61601" w:rsidRPr="00822B5C" w:rsidRDefault="00822B5C" w:rsidP="00D61601">
                            <w:pPr>
                              <w:ind w:left="-90"/>
                              <w:rPr>
                                <w:b/>
                                <w:color w:val="7030A0"/>
                                <w:sz w:val="14"/>
                                <w:szCs w:val="14"/>
                              </w:rPr>
                            </w:pPr>
                            <w:r w:rsidRPr="00822B5C">
                              <w:rPr>
                                <w:b/>
                                <w:color w:val="7030A0"/>
                                <w:sz w:val="14"/>
                                <w:szCs w:val="14"/>
                              </w:rPr>
                              <w:t xml:space="preserve">Prayers with Sorors  6:30 </w:t>
                            </w:r>
                            <w:r>
                              <w:rPr>
                                <w:b/>
                                <w:color w:val="7030A0"/>
                                <w:sz w:val="14"/>
                                <w:szCs w:val="14"/>
                              </w:rPr>
                              <w:t>PM</w:t>
                            </w:r>
                          </w:p>
                          <w:p w14:paraId="2F91232F" w14:textId="77777777" w:rsidR="00D61601" w:rsidRDefault="00D61601" w:rsidP="00D61601"/>
                        </w:txbxContent>
                      </v:textbox>
                    </v:shape>
                  </w:pict>
                </mc:Fallback>
              </mc:AlternateContent>
            </w:r>
            <w:r w:rsidR="00BA3A67">
              <w:rPr>
                <w:b/>
                <w:color w:val="auto"/>
                <w:sz w:val="18"/>
              </w:rPr>
              <w:t>7</w:t>
            </w:r>
            <w:r w:rsidR="009D024F" w:rsidRPr="009F2716">
              <w:rPr>
                <w:b/>
                <w:color w:val="auto"/>
                <w:sz w:val="18"/>
              </w:rPr>
              <w:t xml:space="preserve"> </w:t>
            </w:r>
            <w:r w:rsidR="008F2529" w:rsidRPr="009F2716">
              <w:rPr>
                <w:b/>
                <w:color w:val="auto"/>
                <w:sz w:val="18"/>
              </w:rPr>
              <w:t xml:space="preserve"> </w:t>
            </w:r>
          </w:p>
          <w:p w14:paraId="61218335" w14:textId="77777777" w:rsidR="001F4DF0" w:rsidRDefault="001F4DF0" w:rsidP="00752F89">
            <w:pPr>
              <w:rPr>
                <w:b/>
                <w:noProof/>
                <w:color w:val="auto"/>
                <w:sz w:val="16"/>
                <w:szCs w:val="16"/>
              </w:rPr>
            </w:pPr>
          </w:p>
          <w:p w14:paraId="5DB3731A" w14:textId="77777777" w:rsidR="00F55DBB" w:rsidRDefault="00AA66C2" w:rsidP="00CB3AFB">
            <w:pPr>
              <w:spacing w:before="40" w:after="40"/>
              <w:ind w:left="-90"/>
              <w:jc w:val="center"/>
              <w:rPr>
                <w:i/>
                <w:color w:val="auto"/>
                <w:sz w:val="16"/>
              </w:rPr>
            </w:pPr>
            <w:r>
              <w:rPr>
                <w:i/>
                <w:noProof/>
                <w:color w:val="auto"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9D9762A" wp14:editId="66970BB6">
                      <wp:simplePos x="0" y="0"/>
                      <wp:positionH relativeFrom="column">
                        <wp:posOffset>38998</wp:posOffset>
                      </wp:positionH>
                      <wp:positionV relativeFrom="paragraph">
                        <wp:posOffset>61267</wp:posOffset>
                      </wp:positionV>
                      <wp:extent cx="670034" cy="457200"/>
                      <wp:effectExtent l="0" t="0" r="0" b="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0034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C04335" w14:textId="77777777" w:rsidR="00AA66C2" w:rsidRDefault="00AA66C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62567A" wp14:editId="499C4DCD">
                                        <wp:extent cx="476885" cy="338958"/>
                                        <wp:effectExtent l="0" t="0" r="0" b="4445"/>
                                        <wp:docPr id="24" name="Picture 2" descr="City Kids - Prayer — The City Church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ity Kids - Prayer — The City Church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2013" cy="4065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9762A" id="Text Box 29" o:spid="_x0000_s1033" type="#_x0000_t202" style="position:absolute;left:0;text-align:left;margin-left:3.05pt;margin-top:4.8pt;width:52.75pt;height:36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" fillcolor="white [3201]" stroked="f" strokeweight=".5pt">
                      <v:textbox>
                        <w:txbxContent>
                          <w:p w14:paraId="7DC04335" w14:textId="77777777" w:rsidR="00AA66C2" w:rsidRDefault="00AA66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62567A" wp14:editId="499C4DCD">
                                  <wp:extent cx="476885" cy="338958"/>
                                  <wp:effectExtent l="0" t="0" r="0" b="4445"/>
                                  <wp:docPr id="24" name="Picture 2" descr="City Kids - Prayer — The City Chur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ity Kids - Prayer — The City Churc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2013" cy="406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8538709" w14:textId="77777777" w:rsidR="00F55DBB" w:rsidRDefault="00F55DBB" w:rsidP="00CB3AFB">
            <w:pPr>
              <w:spacing w:before="40" w:after="40"/>
              <w:ind w:left="-90"/>
              <w:jc w:val="center"/>
              <w:rPr>
                <w:i/>
                <w:color w:val="auto"/>
                <w:sz w:val="12"/>
                <w:szCs w:val="12"/>
              </w:rPr>
            </w:pPr>
          </w:p>
          <w:p w14:paraId="47702EE6" w14:textId="77777777" w:rsidR="003C42BB" w:rsidRPr="003C42BB" w:rsidRDefault="003C42BB" w:rsidP="00CB3AFB">
            <w:pPr>
              <w:spacing w:before="40" w:after="40"/>
              <w:ind w:left="-90"/>
              <w:jc w:val="center"/>
              <w:rPr>
                <w:i/>
                <w:color w:val="auto"/>
                <w:sz w:val="12"/>
                <w:szCs w:val="12"/>
              </w:rPr>
            </w:pPr>
          </w:p>
          <w:p w14:paraId="35C40419" w14:textId="77777777" w:rsidR="00AA66C2" w:rsidRDefault="00AA66C2" w:rsidP="00822B5C">
            <w:pPr>
              <w:spacing w:before="40" w:after="40"/>
              <w:rPr>
                <w:i/>
                <w:color w:val="auto"/>
                <w:sz w:val="14"/>
                <w:szCs w:val="14"/>
              </w:rPr>
            </w:pPr>
          </w:p>
          <w:p w14:paraId="3BDE050E" w14:textId="77777777" w:rsidR="00D81E65" w:rsidRPr="00AA66C2" w:rsidRDefault="00D81E65" w:rsidP="00822B5C">
            <w:pPr>
              <w:spacing w:before="40" w:after="40"/>
              <w:rPr>
                <w:i/>
                <w:color w:val="auto"/>
                <w:sz w:val="14"/>
                <w:szCs w:val="14"/>
              </w:rPr>
            </w:pPr>
            <w:r w:rsidRPr="00AA66C2">
              <w:rPr>
                <w:i/>
                <w:color w:val="auto"/>
                <w:sz w:val="14"/>
                <w:szCs w:val="14"/>
              </w:rPr>
              <w:t>Pray for State &amp; Chapter Leaders of DST</w:t>
            </w:r>
          </w:p>
          <w:p w14:paraId="4F74B8FC" w14:textId="77777777" w:rsidR="008F2529" w:rsidRPr="00752F89" w:rsidRDefault="008F2529" w:rsidP="00D81E65">
            <w:pPr>
              <w:ind w:left="-90"/>
              <w:jc w:val="center"/>
              <w:rPr>
                <w:color w:val="auto"/>
              </w:rPr>
            </w:pPr>
          </w:p>
        </w:tc>
        <w:tc>
          <w:tcPr>
            <w:tcW w:w="1573" w:type="dxa"/>
            <w:vMerge w:val="restart"/>
          </w:tcPr>
          <w:p w14:paraId="4BE97FA7" w14:textId="77777777" w:rsidR="00665910" w:rsidRPr="00591843" w:rsidRDefault="00BA3A67" w:rsidP="00591843">
            <w:pPr>
              <w:pStyle w:val="Dates"/>
              <w:spacing w:after="40"/>
              <w:ind w:left="-90" w:right="-108"/>
              <w:rPr>
                <w:b/>
                <w:color w:val="6D1C49" w:themeColor="accent1" w:themeTint="E6"/>
                <w:sz w:val="20"/>
                <w:szCs w:val="20"/>
              </w:rPr>
            </w:pPr>
            <w:r>
              <w:rPr>
                <w:b/>
                <w:color w:val="auto"/>
                <w:sz w:val="22"/>
                <w:szCs w:val="22"/>
              </w:rPr>
              <w:t>8</w:t>
            </w:r>
            <w:r w:rsidR="008F2529" w:rsidRPr="00A41C68">
              <w:rPr>
                <w:b/>
                <w:color w:val="auto"/>
                <w:sz w:val="22"/>
                <w:szCs w:val="22"/>
              </w:rPr>
              <w:t xml:space="preserve"> </w:t>
            </w:r>
            <w:r w:rsidR="000D0AE3" w:rsidRPr="00A41C68">
              <w:rPr>
                <w:b/>
                <w:color w:val="auto"/>
                <w:sz w:val="22"/>
                <w:szCs w:val="22"/>
              </w:rPr>
              <w:t xml:space="preserve"> </w:t>
            </w:r>
            <w:r w:rsidR="000D0AE3" w:rsidRPr="00A41C68">
              <w:rPr>
                <w:b/>
                <w:color w:val="7030A0"/>
                <w:sz w:val="22"/>
                <w:szCs w:val="22"/>
              </w:rPr>
              <w:t xml:space="preserve"> </w:t>
            </w:r>
            <w:r w:rsidR="00591843">
              <w:rPr>
                <w:b/>
                <w:color w:val="7030A0"/>
                <w:sz w:val="22"/>
                <w:szCs w:val="22"/>
              </w:rPr>
              <w:t xml:space="preserve">   </w:t>
            </w:r>
            <w:r w:rsidR="007B7FC2" w:rsidRPr="00591843">
              <w:rPr>
                <w:b/>
                <w:color w:val="6D1C49" w:themeColor="accent1" w:themeTint="E6"/>
                <w:sz w:val="20"/>
                <w:szCs w:val="20"/>
              </w:rPr>
              <w:t xml:space="preserve">Call your </w:t>
            </w:r>
            <w:r w:rsidR="00591843">
              <w:rPr>
                <w:b/>
                <w:color w:val="6D1C49" w:themeColor="accent1" w:themeTint="E6"/>
                <w:sz w:val="20"/>
                <w:szCs w:val="20"/>
              </w:rPr>
              <w:t xml:space="preserve">          </w:t>
            </w:r>
            <w:r w:rsidR="007B7FC2" w:rsidRPr="00591843">
              <w:rPr>
                <w:b/>
                <w:color w:val="6D1C49" w:themeColor="accent1" w:themeTint="E6"/>
                <w:sz w:val="20"/>
                <w:szCs w:val="20"/>
              </w:rPr>
              <w:t>Line</w:t>
            </w:r>
            <w:r w:rsidR="00591843">
              <w:rPr>
                <w:b/>
                <w:color w:val="6D1C49" w:themeColor="accent1" w:themeTint="E6"/>
                <w:sz w:val="20"/>
                <w:szCs w:val="20"/>
              </w:rPr>
              <w:t xml:space="preserve"> Sister Today</w:t>
            </w:r>
          </w:p>
          <w:p w14:paraId="57D2F6EB" w14:textId="77777777" w:rsidR="00822B5C" w:rsidRPr="00F55DBB" w:rsidRDefault="00822B5C" w:rsidP="00822B5C">
            <w:pPr>
              <w:ind w:left="-90"/>
              <w:jc w:val="center"/>
              <w:rPr>
                <w:b/>
                <w:color w:val="FF0000"/>
                <w:sz w:val="16"/>
                <w:szCs w:val="16"/>
              </w:rPr>
            </w:pPr>
            <w:r w:rsidRPr="00F55DBB">
              <w:rPr>
                <w:b/>
                <w:color w:val="FF0000"/>
                <w:sz w:val="16"/>
                <w:szCs w:val="16"/>
              </w:rPr>
              <w:t>International Women’s Day</w:t>
            </w:r>
          </w:p>
          <w:p w14:paraId="535779A0" w14:textId="77777777" w:rsidR="00822B5C" w:rsidRPr="00E313C3" w:rsidRDefault="00822B5C" w:rsidP="00822B5C">
            <w:pPr>
              <w:jc w:val="center"/>
              <w:rPr>
                <w:b/>
                <w:i/>
                <w:color w:val="FF0000"/>
                <w:sz w:val="12"/>
                <w:szCs w:val="12"/>
              </w:rPr>
            </w:pPr>
            <w:r w:rsidRPr="00E313C3">
              <w:rPr>
                <w:b/>
                <w:color w:val="FF0000"/>
                <w:sz w:val="16"/>
                <w:szCs w:val="16"/>
              </w:rPr>
              <w:t>*photo</w:t>
            </w:r>
            <w:r w:rsidR="0008706B">
              <w:rPr>
                <w:b/>
                <w:color w:val="FF0000"/>
                <w:sz w:val="12"/>
                <w:szCs w:val="12"/>
              </w:rPr>
              <w:t xml:space="preserve"> </w:t>
            </w:r>
            <w:r w:rsidR="0008706B" w:rsidRPr="00E313C3">
              <w:rPr>
                <w:b/>
                <w:i/>
                <w:color w:val="FF0000"/>
              </w:rPr>
              <w:t>#BreaktheBias</w:t>
            </w:r>
          </w:p>
          <w:p w14:paraId="5DE1CA50" w14:textId="77777777" w:rsidR="00822B5C" w:rsidRPr="00E313C3" w:rsidRDefault="00822B5C" w:rsidP="00D81E65">
            <w:pPr>
              <w:spacing w:before="40" w:after="40"/>
              <w:ind w:left="-90"/>
              <w:jc w:val="center"/>
              <w:rPr>
                <w:i/>
                <w:color w:val="auto"/>
                <w:sz w:val="6"/>
                <w:szCs w:val="6"/>
              </w:rPr>
            </w:pPr>
          </w:p>
          <w:p w14:paraId="3A1B3B13" w14:textId="77777777" w:rsidR="00D81E65" w:rsidRPr="00AA66C2" w:rsidRDefault="00D81E65" w:rsidP="00D81E65">
            <w:pPr>
              <w:spacing w:before="40" w:after="40"/>
              <w:ind w:left="-90"/>
              <w:jc w:val="center"/>
              <w:rPr>
                <w:i/>
                <w:color w:val="auto"/>
                <w:sz w:val="14"/>
                <w:szCs w:val="14"/>
              </w:rPr>
            </w:pPr>
            <w:r w:rsidRPr="00AA66C2">
              <w:rPr>
                <w:i/>
                <w:color w:val="auto"/>
                <w:sz w:val="14"/>
                <w:szCs w:val="14"/>
              </w:rPr>
              <w:t>Pray for AA</w:t>
            </w:r>
            <w:r w:rsidR="00E313C3">
              <w:rPr>
                <w:i/>
                <w:color w:val="auto"/>
                <w:sz w:val="14"/>
                <w:szCs w:val="14"/>
              </w:rPr>
              <w:t>C</w:t>
            </w:r>
            <w:r w:rsidRPr="00AA66C2">
              <w:rPr>
                <w:i/>
                <w:color w:val="auto"/>
                <w:sz w:val="14"/>
                <w:szCs w:val="14"/>
              </w:rPr>
              <w:t xml:space="preserve"> Officers </w:t>
            </w:r>
          </w:p>
          <w:p w14:paraId="41B623D7" w14:textId="77777777" w:rsidR="00D81E65" w:rsidRPr="00AA66C2" w:rsidRDefault="00D81E65" w:rsidP="00D81E65">
            <w:pPr>
              <w:spacing w:before="40" w:after="40"/>
              <w:ind w:left="-90"/>
              <w:jc w:val="center"/>
              <w:rPr>
                <w:i/>
                <w:color w:val="auto"/>
                <w:sz w:val="14"/>
                <w:szCs w:val="14"/>
              </w:rPr>
            </w:pPr>
            <w:r w:rsidRPr="00AA66C2">
              <w:rPr>
                <w:i/>
                <w:color w:val="auto"/>
                <w:sz w:val="14"/>
                <w:szCs w:val="14"/>
              </w:rPr>
              <w:t>Committee Chairs</w:t>
            </w:r>
          </w:p>
          <w:p w14:paraId="0389C414" w14:textId="77777777" w:rsidR="008F2529" w:rsidRPr="003A67B0" w:rsidRDefault="008F2529" w:rsidP="00D81E65">
            <w:pPr>
              <w:ind w:left="-90"/>
              <w:jc w:val="center"/>
              <w:rPr>
                <w:color w:val="auto"/>
              </w:rPr>
            </w:pPr>
          </w:p>
        </w:tc>
        <w:tc>
          <w:tcPr>
            <w:tcW w:w="1543" w:type="dxa"/>
            <w:vMerge w:val="restart"/>
          </w:tcPr>
          <w:p w14:paraId="5733E5FE" w14:textId="77777777" w:rsidR="00674D36" w:rsidRDefault="00BA3A67" w:rsidP="00674D36">
            <w:pPr>
              <w:pStyle w:val="Dates"/>
              <w:spacing w:after="40"/>
              <w:ind w:left="-90"/>
              <w:rPr>
                <w:noProof/>
                <w:color w:val="auto"/>
                <w:sz w:val="16"/>
                <w:szCs w:val="16"/>
              </w:rPr>
            </w:pPr>
            <w:r>
              <w:rPr>
                <w:b/>
                <w:color w:val="auto"/>
                <w:sz w:val="18"/>
              </w:rPr>
              <w:t>9</w:t>
            </w:r>
            <w:r w:rsidR="007B7FC2">
              <w:rPr>
                <w:b/>
                <w:color w:val="auto"/>
                <w:sz w:val="18"/>
              </w:rPr>
              <w:t xml:space="preserve">               </w:t>
            </w:r>
            <w:r w:rsidR="00674D36">
              <w:rPr>
                <w:noProof/>
                <w:color w:val="auto"/>
                <w:sz w:val="16"/>
                <w:szCs w:val="16"/>
              </w:rPr>
              <w:t xml:space="preserve"> </w:t>
            </w:r>
          </w:p>
          <w:p w14:paraId="7D0B19FC" w14:textId="77777777" w:rsidR="00674D36" w:rsidRDefault="00674D36" w:rsidP="00674D36">
            <w:pPr>
              <w:pStyle w:val="Dates"/>
              <w:spacing w:after="40"/>
              <w:ind w:left="-90"/>
              <w:rPr>
                <w:noProof/>
                <w:color w:val="auto"/>
                <w:sz w:val="16"/>
                <w:szCs w:val="16"/>
              </w:rPr>
            </w:pPr>
            <w:r>
              <w:rPr>
                <w:noProof/>
                <w:color w:val="auto"/>
                <w:sz w:val="16"/>
                <w:szCs w:val="16"/>
              </w:rPr>
              <w:drawing>
                <wp:inline distT="0" distB="0" distL="0" distR="0" wp14:anchorId="4BA938E2" wp14:editId="35F801EE">
                  <wp:extent cx="931505" cy="532269"/>
                  <wp:effectExtent l="0" t="0" r="2540" b="127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thumbnail (1).jfif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617" cy="548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F0DB26" w14:textId="77777777" w:rsidR="00D81E65" w:rsidRPr="00AA66C2" w:rsidRDefault="00674D36" w:rsidP="00674D36">
            <w:pPr>
              <w:pStyle w:val="Dates"/>
              <w:spacing w:after="40"/>
              <w:ind w:left="-90"/>
              <w:rPr>
                <w:i/>
                <w:color w:val="auto"/>
                <w:sz w:val="14"/>
                <w:szCs w:val="14"/>
              </w:rPr>
            </w:pPr>
            <w:r>
              <w:rPr>
                <w:noProof/>
                <w:color w:val="auto"/>
                <w:sz w:val="16"/>
                <w:szCs w:val="16"/>
              </w:rPr>
              <w:t xml:space="preserve">   </w:t>
            </w:r>
            <w:r>
              <w:rPr>
                <w:i/>
                <w:color w:val="auto"/>
                <w:sz w:val="14"/>
                <w:szCs w:val="14"/>
              </w:rPr>
              <w:t>P</w:t>
            </w:r>
            <w:r w:rsidR="00D81E65" w:rsidRPr="00AA66C2">
              <w:rPr>
                <w:i/>
                <w:color w:val="auto"/>
                <w:sz w:val="14"/>
                <w:szCs w:val="14"/>
              </w:rPr>
              <w:t>ray for Local Civic &amp; Community Leaders</w:t>
            </w:r>
          </w:p>
          <w:p w14:paraId="0C140B5D" w14:textId="77777777" w:rsidR="008F2529" w:rsidRPr="00CB3AFB" w:rsidRDefault="008F2529" w:rsidP="00D81E65">
            <w:pPr>
              <w:ind w:left="-90"/>
              <w:jc w:val="center"/>
              <w:rPr>
                <w:color w:val="FF0000"/>
              </w:rPr>
            </w:pPr>
          </w:p>
        </w:tc>
        <w:tc>
          <w:tcPr>
            <w:tcW w:w="1530" w:type="dxa"/>
            <w:vMerge w:val="restart"/>
          </w:tcPr>
          <w:p w14:paraId="780497FE" w14:textId="77777777" w:rsidR="008F2529" w:rsidRPr="00D26722" w:rsidRDefault="00BA3A67" w:rsidP="00A51882">
            <w:pPr>
              <w:pStyle w:val="Dates"/>
              <w:ind w:left="-90"/>
              <w:rPr>
                <w:b/>
                <w:color w:val="FF0000"/>
                <w:sz w:val="18"/>
              </w:rPr>
            </w:pPr>
            <w:r>
              <w:rPr>
                <w:b/>
                <w:color w:val="auto"/>
                <w:sz w:val="18"/>
              </w:rPr>
              <w:t>10</w:t>
            </w:r>
            <w:r w:rsidR="00A41C68">
              <w:rPr>
                <w:color w:val="auto"/>
                <w:sz w:val="18"/>
              </w:rPr>
              <w:t xml:space="preserve">  </w:t>
            </w:r>
          </w:p>
          <w:p w14:paraId="6347E7BA" w14:textId="77777777" w:rsidR="00FD100F" w:rsidRDefault="00FD100F" w:rsidP="008F2529">
            <w:pPr>
              <w:ind w:left="-90"/>
              <w:jc w:val="center"/>
              <w:rPr>
                <w:i/>
                <w:color w:val="auto"/>
                <w:sz w:val="4"/>
                <w:szCs w:val="4"/>
              </w:rPr>
            </w:pPr>
          </w:p>
          <w:p w14:paraId="5891BF88" w14:textId="77777777" w:rsidR="00A41C68" w:rsidRDefault="007006A7" w:rsidP="008F2529">
            <w:pPr>
              <w:ind w:left="-90"/>
              <w:jc w:val="center"/>
              <w:rPr>
                <w:i/>
                <w:color w:val="auto"/>
                <w:sz w:val="4"/>
                <w:szCs w:val="4"/>
              </w:rPr>
            </w:pPr>
            <w:r>
              <w:object w:dxaOrig="4380" w:dyaOrig="2520" w14:anchorId="066EDA69">
                <v:shape id="_x0000_i1027" type="#_x0000_t75" style="width:64.5pt;height:33.75pt" o:ole="">
                  <v:imagedata r:id="rId22" o:title=""/>
                </v:shape>
                <o:OLEObject Type="Embed" ProgID="PBrush" ShapeID="_x0000_i1027" DrawAspect="Content" ObjectID="_1707567004" r:id="rId23"/>
              </w:object>
            </w:r>
          </w:p>
          <w:p w14:paraId="6A6DB300" w14:textId="77777777" w:rsidR="00A41C68" w:rsidRDefault="00A41C68" w:rsidP="00A41C68">
            <w:pPr>
              <w:rPr>
                <w:i/>
                <w:color w:val="auto"/>
                <w:sz w:val="4"/>
                <w:szCs w:val="4"/>
              </w:rPr>
            </w:pPr>
          </w:p>
          <w:p w14:paraId="0D78E4BD" w14:textId="77777777" w:rsidR="00A41C68" w:rsidRPr="004C3F2C" w:rsidRDefault="00A41C68" w:rsidP="008F2529">
            <w:pPr>
              <w:ind w:left="-90"/>
              <w:jc w:val="center"/>
              <w:rPr>
                <w:i/>
                <w:color w:val="auto"/>
                <w:sz w:val="4"/>
                <w:szCs w:val="4"/>
              </w:rPr>
            </w:pPr>
          </w:p>
          <w:p w14:paraId="71EBE30D" w14:textId="77777777" w:rsidR="008F2529" w:rsidRPr="00AA66C2" w:rsidRDefault="008F2529" w:rsidP="008F2529">
            <w:pPr>
              <w:ind w:left="-90"/>
              <w:jc w:val="center"/>
              <w:rPr>
                <w:i/>
                <w:color w:val="auto"/>
                <w:sz w:val="14"/>
                <w:szCs w:val="14"/>
              </w:rPr>
            </w:pPr>
            <w:r w:rsidRPr="00AA66C2">
              <w:rPr>
                <w:i/>
                <w:color w:val="auto"/>
                <w:sz w:val="14"/>
                <w:szCs w:val="14"/>
              </w:rPr>
              <w:t xml:space="preserve">Pray for </w:t>
            </w:r>
          </w:p>
          <w:p w14:paraId="01725300" w14:textId="77777777" w:rsidR="008F2529" w:rsidRPr="00AA66C2" w:rsidRDefault="008F2529" w:rsidP="008F2529">
            <w:pPr>
              <w:ind w:left="-90"/>
              <w:jc w:val="center"/>
              <w:rPr>
                <w:i/>
                <w:color w:val="auto"/>
                <w:sz w:val="14"/>
                <w:szCs w:val="14"/>
              </w:rPr>
            </w:pPr>
            <w:r w:rsidRPr="00AA66C2">
              <w:rPr>
                <w:i/>
                <w:color w:val="auto"/>
                <w:sz w:val="14"/>
                <w:szCs w:val="14"/>
              </w:rPr>
              <w:t xml:space="preserve">Healthcare Providers </w:t>
            </w:r>
          </w:p>
          <w:p w14:paraId="19E6E26C" w14:textId="77777777" w:rsidR="008F2529" w:rsidRPr="00AA66C2" w:rsidRDefault="008F2529" w:rsidP="008F2529">
            <w:pPr>
              <w:ind w:left="-90"/>
              <w:jc w:val="center"/>
              <w:rPr>
                <w:i/>
                <w:color w:val="auto"/>
                <w:sz w:val="14"/>
                <w:szCs w:val="14"/>
              </w:rPr>
            </w:pPr>
            <w:r w:rsidRPr="00AA66C2">
              <w:rPr>
                <w:i/>
                <w:color w:val="auto"/>
                <w:sz w:val="14"/>
                <w:szCs w:val="14"/>
              </w:rPr>
              <w:t>&amp; 1</w:t>
            </w:r>
            <w:r w:rsidRPr="00AA66C2">
              <w:rPr>
                <w:i/>
                <w:color w:val="auto"/>
                <w:sz w:val="14"/>
                <w:szCs w:val="14"/>
                <w:vertAlign w:val="superscript"/>
              </w:rPr>
              <w:t>st</w:t>
            </w:r>
            <w:r w:rsidRPr="00AA66C2">
              <w:rPr>
                <w:i/>
                <w:color w:val="auto"/>
                <w:sz w:val="14"/>
                <w:szCs w:val="14"/>
              </w:rPr>
              <w:t xml:space="preserve"> Responders </w:t>
            </w:r>
          </w:p>
          <w:p w14:paraId="4988FE49" w14:textId="77777777" w:rsidR="008F2529" w:rsidRPr="003A67B0" w:rsidRDefault="008F2529" w:rsidP="00212516">
            <w:pPr>
              <w:spacing w:before="40" w:after="40"/>
              <w:ind w:left="-90"/>
              <w:rPr>
                <w:color w:val="auto"/>
              </w:rPr>
            </w:pPr>
          </w:p>
        </w:tc>
        <w:tc>
          <w:tcPr>
            <w:tcW w:w="1440" w:type="dxa"/>
            <w:vMerge w:val="restart"/>
          </w:tcPr>
          <w:p w14:paraId="27900C94" w14:textId="77777777" w:rsidR="004C3F2C" w:rsidRPr="00C97046" w:rsidRDefault="00BA3A67" w:rsidP="004C3F2C">
            <w:pPr>
              <w:ind w:left="-90"/>
              <w:rPr>
                <w:b/>
                <w:color w:val="auto"/>
              </w:rPr>
            </w:pPr>
            <w:r>
              <w:rPr>
                <w:b/>
                <w:color w:val="auto"/>
              </w:rPr>
              <w:t>11</w:t>
            </w:r>
            <w:r w:rsidR="003F5ECB">
              <w:rPr>
                <w:b/>
                <w:color w:val="auto"/>
              </w:rPr>
              <w:t xml:space="preserve">                </w:t>
            </w:r>
            <w:r w:rsidR="00AC2E5E" w:rsidRPr="00AC2E5E">
              <w:rPr>
                <w:b/>
                <w:noProof/>
              </w:rPr>
              <w:drawing>
                <wp:inline distT="0" distB="0" distL="0" distR="0" wp14:anchorId="65BDA48A" wp14:editId="375E3D64">
                  <wp:extent cx="365134" cy="16192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00" cy="235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3F41A9" w14:textId="77777777" w:rsidR="009525C5" w:rsidRPr="00F24A66" w:rsidRDefault="009525C5" w:rsidP="00D56D09">
            <w:pPr>
              <w:ind w:left="-90"/>
              <w:jc w:val="center"/>
              <w:rPr>
                <w:i/>
                <w:color w:val="auto"/>
                <w:sz w:val="14"/>
                <w:szCs w:val="14"/>
              </w:rPr>
            </w:pPr>
          </w:p>
          <w:p w14:paraId="01C6DD92" w14:textId="77777777" w:rsidR="003F5ECB" w:rsidRPr="00DF21B8" w:rsidRDefault="00A9735A" w:rsidP="00C34EFD">
            <w:pPr>
              <w:spacing w:before="40" w:after="40"/>
              <w:rPr>
                <w:i/>
                <w:color w:val="7030A0"/>
                <w:sz w:val="17"/>
                <w:szCs w:val="17"/>
              </w:rPr>
            </w:pPr>
            <w:r w:rsidRPr="00DF21B8">
              <w:rPr>
                <w:i/>
                <w:noProof/>
                <w:color w:val="7030A0"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565F773" wp14:editId="23D2D39E">
                      <wp:simplePos x="0" y="0"/>
                      <wp:positionH relativeFrom="column">
                        <wp:posOffset>-25165</wp:posOffset>
                      </wp:positionH>
                      <wp:positionV relativeFrom="paragraph">
                        <wp:posOffset>159272</wp:posOffset>
                      </wp:positionV>
                      <wp:extent cx="870559" cy="293167"/>
                      <wp:effectExtent l="0" t="0" r="6350" b="0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0559" cy="29316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AEF975" w14:textId="77777777" w:rsidR="00A9735A" w:rsidRPr="00A9735A" w:rsidRDefault="00A9735A" w:rsidP="00A9735A">
                                  <w:pP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 w:rsidRPr="00A9735A"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Send entries to dstatx.vp1@gmail.c</w:t>
                                  </w:r>
                                  <w:r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65F773" id="Text Box 34" o:spid="_x0000_s1034" type="#_x0000_t202" style="position:absolute;margin-left:-2pt;margin-top:12.55pt;width:68.55pt;height:23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" fillcolor="window" stroked="f" strokeweight=".5pt">
                      <v:textbox>
                        <w:txbxContent>
                          <w:p w14:paraId="38AEF975" w14:textId="77777777" w:rsidR="00A9735A" w:rsidRPr="00A9735A" w:rsidRDefault="00A9735A" w:rsidP="00A9735A">
                            <w:pP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 w:rsidRPr="00A9735A">
                              <w:rPr>
                                <w:rFonts w:asciiTheme="majorHAnsi" w:hAnsiTheme="majorHAnsi"/>
                                <w:color w:val="000000" w:themeColor="text1"/>
                                <w:sz w:val="12"/>
                                <w:szCs w:val="12"/>
                              </w:rPr>
                              <w:t>Send entries to dstatx.vp1@gmail.c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2"/>
                                <w:szCs w:val="12"/>
                              </w:rPr>
                              <w:t>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5ECB" w:rsidRPr="00DF21B8">
              <w:rPr>
                <w:i/>
                <w:color w:val="7030A0"/>
                <w:sz w:val="17"/>
                <w:szCs w:val="17"/>
              </w:rPr>
              <w:t>Trivia Question #2</w:t>
            </w:r>
          </w:p>
          <w:p w14:paraId="452ED01A" w14:textId="77777777" w:rsidR="003F5ECB" w:rsidRDefault="003F5ECB" w:rsidP="00A9735A">
            <w:pPr>
              <w:spacing w:before="40" w:after="40"/>
              <w:ind w:left="-90"/>
              <w:rPr>
                <w:color w:val="auto"/>
                <w:sz w:val="16"/>
                <w:szCs w:val="16"/>
              </w:rPr>
            </w:pPr>
          </w:p>
          <w:p w14:paraId="2FF259C7" w14:textId="77777777" w:rsidR="003F5ECB" w:rsidRDefault="003F5ECB" w:rsidP="004C6385">
            <w:pPr>
              <w:jc w:val="center"/>
              <w:rPr>
                <w:i/>
                <w:color w:val="auto"/>
                <w:sz w:val="10"/>
                <w:szCs w:val="10"/>
              </w:rPr>
            </w:pPr>
          </w:p>
          <w:p w14:paraId="7F6AFA16" w14:textId="77777777" w:rsidR="00894050" w:rsidRPr="00AC2E5E" w:rsidRDefault="00894050" w:rsidP="00AC2E5E">
            <w:pPr>
              <w:rPr>
                <w:i/>
                <w:color w:val="auto"/>
                <w:sz w:val="6"/>
                <w:szCs w:val="6"/>
              </w:rPr>
            </w:pPr>
          </w:p>
          <w:p w14:paraId="4609132E" w14:textId="77777777" w:rsidR="00D81E65" w:rsidRPr="00AA66C2" w:rsidRDefault="00D81E65" w:rsidP="00D81E65">
            <w:pPr>
              <w:spacing w:before="40" w:after="40"/>
              <w:ind w:left="-90"/>
              <w:jc w:val="center"/>
              <w:rPr>
                <w:i/>
                <w:color w:val="auto"/>
                <w:sz w:val="14"/>
                <w:szCs w:val="14"/>
              </w:rPr>
            </w:pPr>
            <w:r w:rsidRPr="00AA66C2">
              <w:rPr>
                <w:i/>
                <w:color w:val="auto"/>
                <w:sz w:val="14"/>
                <w:szCs w:val="14"/>
              </w:rPr>
              <w:t xml:space="preserve">Pray for Parents and Grandparents </w:t>
            </w:r>
          </w:p>
          <w:p w14:paraId="6531A8D8" w14:textId="77777777" w:rsidR="008F2529" w:rsidRPr="003A67B0" w:rsidRDefault="008F2529" w:rsidP="00D81E65">
            <w:pPr>
              <w:ind w:left="-90"/>
              <w:jc w:val="center"/>
              <w:rPr>
                <w:color w:val="auto"/>
              </w:rPr>
            </w:pPr>
          </w:p>
        </w:tc>
        <w:tc>
          <w:tcPr>
            <w:tcW w:w="1517" w:type="dxa"/>
          </w:tcPr>
          <w:p w14:paraId="3D275E34" w14:textId="77777777" w:rsidR="00C56C24" w:rsidRPr="00C97046" w:rsidRDefault="00BA3A67" w:rsidP="00AB7C12">
            <w:pPr>
              <w:ind w:left="-90"/>
              <w:jc w:val="both"/>
              <w:rPr>
                <w:b/>
                <w:i/>
                <w:color w:val="FF0000"/>
              </w:rPr>
            </w:pPr>
            <w:r>
              <w:rPr>
                <w:b/>
              </w:rPr>
              <w:t>12</w:t>
            </w:r>
            <w:r w:rsidR="00C56C24" w:rsidRPr="00C97046">
              <w:rPr>
                <w:b/>
              </w:rPr>
              <w:t xml:space="preserve"> </w:t>
            </w:r>
          </w:p>
          <w:p w14:paraId="2A55D4C6" w14:textId="77777777" w:rsidR="008F2529" w:rsidRDefault="008F2529" w:rsidP="00212516">
            <w:pPr>
              <w:pStyle w:val="Dates"/>
              <w:spacing w:after="40"/>
              <w:ind w:left="-90"/>
            </w:pPr>
          </w:p>
          <w:p w14:paraId="39D06847" w14:textId="77777777" w:rsidR="00F55DBB" w:rsidRPr="00AA2004" w:rsidRDefault="00F55DBB" w:rsidP="00212516">
            <w:pPr>
              <w:pStyle w:val="Dates"/>
              <w:spacing w:after="40"/>
              <w:ind w:left="-90"/>
            </w:pPr>
          </w:p>
        </w:tc>
      </w:tr>
      <w:tr w:rsidR="008F2529" w14:paraId="7F7681BA" w14:textId="77777777" w:rsidTr="00201D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287"/>
        </w:trPr>
        <w:tc>
          <w:tcPr>
            <w:tcW w:w="1463" w:type="dxa"/>
            <w:vMerge/>
          </w:tcPr>
          <w:p w14:paraId="464F446C" w14:textId="77777777" w:rsidR="008F2529" w:rsidRPr="003A67B0" w:rsidRDefault="008F2529" w:rsidP="00212516">
            <w:pPr>
              <w:spacing w:before="40" w:after="40"/>
              <w:ind w:left="-90"/>
              <w:rPr>
                <w:color w:val="auto"/>
              </w:rPr>
            </w:pPr>
          </w:p>
        </w:tc>
        <w:tc>
          <w:tcPr>
            <w:tcW w:w="1464" w:type="dxa"/>
            <w:vMerge/>
          </w:tcPr>
          <w:p w14:paraId="6A00C9CF" w14:textId="77777777" w:rsidR="008F2529" w:rsidRPr="003A67B0" w:rsidRDefault="008F2529" w:rsidP="00212516">
            <w:pPr>
              <w:spacing w:before="40" w:after="40"/>
              <w:ind w:left="-90"/>
              <w:rPr>
                <w:color w:val="auto"/>
              </w:rPr>
            </w:pPr>
          </w:p>
        </w:tc>
        <w:tc>
          <w:tcPr>
            <w:tcW w:w="1573" w:type="dxa"/>
            <w:vMerge/>
          </w:tcPr>
          <w:p w14:paraId="3B4AFD97" w14:textId="77777777" w:rsidR="008F2529" w:rsidRPr="003A67B0" w:rsidRDefault="008F2529" w:rsidP="00212516">
            <w:pPr>
              <w:spacing w:before="40" w:after="40"/>
              <w:ind w:left="-90"/>
              <w:rPr>
                <w:color w:val="auto"/>
              </w:rPr>
            </w:pPr>
          </w:p>
        </w:tc>
        <w:tc>
          <w:tcPr>
            <w:tcW w:w="1543" w:type="dxa"/>
            <w:vMerge/>
          </w:tcPr>
          <w:p w14:paraId="46EF5934" w14:textId="77777777" w:rsidR="008F2529" w:rsidRPr="003A67B0" w:rsidRDefault="008F2529" w:rsidP="00212516">
            <w:pPr>
              <w:spacing w:before="40" w:after="40"/>
              <w:ind w:left="-90"/>
              <w:rPr>
                <w:color w:val="auto"/>
              </w:rPr>
            </w:pPr>
          </w:p>
        </w:tc>
        <w:tc>
          <w:tcPr>
            <w:tcW w:w="1530" w:type="dxa"/>
            <w:vMerge/>
          </w:tcPr>
          <w:p w14:paraId="673E0771" w14:textId="77777777" w:rsidR="008F2529" w:rsidRPr="003A67B0" w:rsidRDefault="008F2529" w:rsidP="00212516">
            <w:pPr>
              <w:spacing w:before="40" w:after="40"/>
              <w:ind w:left="-90"/>
              <w:rPr>
                <w:color w:val="auto"/>
              </w:rPr>
            </w:pPr>
          </w:p>
        </w:tc>
        <w:tc>
          <w:tcPr>
            <w:tcW w:w="1440" w:type="dxa"/>
            <w:vMerge/>
          </w:tcPr>
          <w:p w14:paraId="51B054F0" w14:textId="77777777" w:rsidR="008F2529" w:rsidRPr="003A67B0" w:rsidRDefault="008F2529" w:rsidP="00212516">
            <w:pPr>
              <w:spacing w:before="40" w:after="40"/>
              <w:ind w:left="-90"/>
              <w:rPr>
                <w:color w:val="auto"/>
              </w:rPr>
            </w:pPr>
          </w:p>
        </w:tc>
        <w:tc>
          <w:tcPr>
            <w:tcW w:w="1517" w:type="dxa"/>
          </w:tcPr>
          <w:p w14:paraId="74B761B0" w14:textId="77777777" w:rsidR="003F5ECB" w:rsidRDefault="003F5ECB" w:rsidP="00C34EFD">
            <w:pPr>
              <w:ind w:left="-90"/>
              <w:jc w:val="center"/>
              <w:rPr>
                <w:color w:val="auto"/>
              </w:rPr>
            </w:pPr>
            <w:r w:rsidRPr="00F91EE0">
              <w:rPr>
                <w:color w:val="auto"/>
              </w:rPr>
              <w:t xml:space="preserve">Send a card to a </w:t>
            </w:r>
            <w:r w:rsidRPr="00674D36">
              <w:rPr>
                <w:i/>
                <w:color w:val="FF0000"/>
              </w:rPr>
              <w:t>Delta DEAR</w:t>
            </w:r>
          </w:p>
          <w:p w14:paraId="3A2B895C" w14:textId="77777777" w:rsidR="00F55DBB" w:rsidRDefault="00F55DBB" w:rsidP="00B87366">
            <w:pPr>
              <w:widowControl w:val="0"/>
              <w:tabs>
                <w:tab w:val="center" w:pos="613"/>
              </w:tabs>
              <w:ind w:left="-90"/>
              <w:jc w:val="center"/>
              <w:rPr>
                <w:noProof/>
                <w:sz w:val="8"/>
                <w:szCs w:val="8"/>
              </w:rPr>
            </w:pPr>
          </w:p>
          <w:p w14:paraId="334161F8" w14:textId="77777777" w:rsidR="00F55DBB" w:rsidRDefault="00F55DBB" w:rsidP="00B87366">
            <w:pPr>
              <w:widowControl w:val="0"/>
              <w:tabs>
                <w:tab w:val="center" w:pos="613"/>
              </w:tabs>
              <w:ind w:left="-90"/>
              <w:jc w:val="center"/>
              <w:rPr>
                <w:noProof/>
                <w:sz w:val="8"/>
                <w:szCs w:val="8"/>
              </w:rPr>
            </w:pPr>
          </w:p>
          <w:p w14:paraId="6E582EDF" w14:textId="77777777" w:rsidR="00F55DBB" w:rsidRDefault="00F55DBB" w:rsidP="00B87366">
            <w:pPr>
              <w:widowControl w:val="0"/>
              <w:tabs>
                <w:tab w:val="center" w:pos="613"/>
              </w:tabs>
              <w:ind w:left="-90"/>
              <w:jc w:val="center"/>
              <w:rPr>
                <w:noProof/>
                <w:sz w:val="8"/>
                <w:szCs w:val="8"/>
              </w:rPr>
            </w:pPr>
          </w:p>
          <w:p w14:paraId="480B21AA" w14:textId="77777777" w:rsidR="00F55DBB" w:rsidRDefault="00F55DBB" w:rsidP="00B87366">
            <w:pPr>
              <w:widowControl w:val="0"/>
              <w:tabs>
                <w:tab w:val="center" w:pos="613"/>
              </w:tabs>
              <w:ind w:left="-90"/>
              <w:jc w:val="center"/>
              <w:rPr>
                <w:noProof/>
                <w:sz w:val="8"/>
                <w:szCs w:val="8"/>
              </w:rPr>
            </w:pPr>
          </w:p>
          <w:p w14:paraId="6E174BF3" w14:textId="77777777" w:rsidR="00B24B41" w:rsidRDefault="00B24B41" w:rsidP="00B87366">
            <w:pPr>
              <w:widowControl w:val="0"/>
              <w:tabs>
                <w:tab w:val="center" w:pos="613"/>
              </w:tabs>
              <w:ind w:left="-90"/>
              <w:jc w:val="center"/>
              <w:rPr>
                <w:noProof/>
                <w:sz w:val="8"/>
                <w:szCs w:val="8"/>
              </w:rPr>
            </w:pPr>
          </w:p>
          <w:p w14:paraId="0EC99747" w14:textId="77777777" w:rsidR="00AA66C2" w:rsidRPr="00B24B41" w:rsidRDefault="00AA66C2" w:rsidP="00B87366">
            <w:pPr>
              <w:widowControl w:val="0"/>
              <w:tabs>
                <w:tab w:val="center" w:pos="613"/>
              </w:tabs>
              <w:ind w:left="-90"/>
              <w:jc w:val="center"/>
              <w:rPr>
                <w:noProof/>
                <w:sz w:val="8"/>
                <w:szCs w:val="8"/>
              </w:rPr>
            </w:pPr>
          </w:p>
          <w:p w14:paraId="66BD24C8" w14:textId="77777777" w:rsidR="007918DA" w:rsidRPr="00AA66C2" w:rsidRDefault="007918DA" w:rsidP="00AA66C2">
            <w:pPr>
              <w:widowControl w:val="0"/>
              <w:tabs>
                <w:tab w:val="center" w:pos="613"/>
              </w:tabs>
              <w:ind w:left="-90"/>
              <w:jc w:val="center"/>
              <w:rPr>
                <w:i/>
                <w:color w:val="auto"/>
                <w:sz w:val="14"/>
                <w:szCs w:val="14"/>
              </w:rPr>
            </w:pPr>
            <w:r w:rsidRPr="00AA66C2">
              <w:rPr>
                <w:i/>
                <w:color w:val="auto"/>
                <w:sz w:val="14"/>
                <w:szCs w:val="14"/>
              </w:rPr>
              <w:t>Pray for AA Sorors that are S</w:t>
            </w:r>
            <w:r w:rsidR="00AA66C2">
              <w:rPr>
                <w:i/>
                <w:color w:val="auto"/>
                <w:sz w:val="14"/>
                <w:szCs w:val="14"/>
              </w:rPr>
              <w:t>ick &amp;</w:t>
            </w:r>
            <w:r w:rsidR="009D0BDE" w:rsidRPr="00AA66C2">
              <w:rPr>
                <w:i/>
                <w:color w:val="auto"/>
                <w:sz w:val="14"/>
                <w:szCs w:val="14"/>
              </w:rPr>
              <w:t xml:space="preserve"> </w:t>
            </w:r>
            <w:r w:rsidRPr="00AA66C2">
              <w:rPr>
                <w:i/>
                <w:color w:val="auto"/>
                <w:sz w:val="14"/>
                <w:szCs w:val="14"/>
              </w:rPr>
              <w:t>Shut-in</w:t>
            </w:r>
          </w:p>
          <w:p w14:paraId="0138EA05" w14:textId="77777777" w:rsidR="008F2529" w:rsidRPr="00AA2004" w:rsidRDefault="00D56D09" w:rsidP="002771FF">
            <w:pPr>
              <w:ind w:left="-90"/>
              <w:jc w:val="center"/>
            </w:pPr>
            <w:r>
              <w:t xml:space="preserve"> </w:t>
            </w:r>
          </w:p>
        </w:tc>
      </w:tr>
      <w:tr w:rsidR="00781068" w14:paraId="49ADEFA6" w14:textId="77777777" w:rsidTr="006D7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42"/>
        </w:trPr>
        <w:tc>
          <w:tcPr>
            <w:tcW w:w="1463" w:type="dxa"/>
          </w:tcPr>
          <w:p w14:paraId="005BBA75" w14:textId="77777777" w:rsidR="00BE7EB7" w:rsidRPr="00E8537D" w:rsidRDefault="00BA3A67" w:rsidP="00F55DBB">
            <w:pPr>
              <w:ind w:left="-90"/>
              <w:rPr>
                <w:i/>
                <w:color w:val="FF0000"/>
                <w:sz w:val="16"/>
                <w:szCs w:val="16"/>
              </w:rPr>
            </w:pPr>
            <w:r>
              <w:rPr>
                <w:b/>
              </w:rPr>
              <w:t>13</w:t>
            </w:r>
            <w:r w:rsidR="00C56C24" w:rsidRPr="00C97046">
              <w:rPr>
                <w:b/>
                <w:i/>
                <w:color w:val="FF0000"/>
              </w:rPr>
              <w:t xml:space="preserve"> </w:t>
            </w:r>
            <w:r w:rsidR="00BE7EB7">
              <w:rPr>
                <w:b/>
                <w:i/>
                <w:color w:val="FF0000"/>
              </w:rPr>
              <w:t xml:space="preserve"> </w:t>
            </w:r>
            <w:r w:rsidR="00E8537D">
              <w:rPr>
                <w:b/>
                <w:i/>
                <w:color w:val="FF0000"/>
              </w:rPr>
              <w:t xml:space="preserve"> </w:t>
            </w:r>
            <w:r w:rsidR="00BE7EB7" w:rsidRPr="00E8537D">
              <w:rPr>
                <w:i/>
                <w:color w:val="FF0000"/>
                <w:sz w:val="16"/>
                <w:szCs w:val="16"/>
              </w:rPr>
              <w:t>Daylight</w:t>
            </w:r>
            <w:r w:rsidR="00E8537D">
              <w:rPr>
                <w:i/>
                <w:color w:val="FF0000"/>
                <w:sz w:val="16"/>
                <w:szCs w:val="16"/>
              </w:rPr>
              <w:t xml:space="preserve"> Savings</w:t>
            </w:r>
          </w:p>
          <w:p w14:paraId="5A0CB926" w14:textId="77777777" w:rsidR="00CB5ED2" w:rsidRPr="00E8537D" w:rsidRDefault="00BE7EB7" w:rsidP="00F55DBB">
            <w:pPr>
              <w:ind w:left="-90"/>
              <w:rPr>
                <w:i/>
                <w:color w:val="FF0000"/>
                <w:sz w:val="16"/>
                <w:szCs w:val="16"/>
              </w:rPr>
            </w:pPr>
            <w:r w:rsidRPr="00E8537D">
              <w:rPr>
                <w:b/>
                <w:i/>
                <w:sz w:val="16"/>
                <w:szCs w:val="16"/>
              </w:rPr>
              <w:t xml:space="preserve">        </w:t>
            </w:r>
          </w:p>
          <w:p w14:paraId="3527CBCF" w14:textId="77777777" w:rsidR="006D797E" w:rsidRDefault="006D797E" w:rsidP="00F55DBB">
            <w:pPr>
              <w:ind w:left="-90"/>
            </w:pPr>
          </w:p>
        </w:tc>
        <w:tc>
          <w:tcPr>
            <w:tcW w:w="1464" w:type="dxa"/>
            <w:shd w:val="clear" w:color="auto" w:fill="auto"/>
          </w:tcPr>
          <w:p w14:paraId="52C2A6BB" w14:textId="77777777" w:rsidR="00C56C24" w:rsidRPr="00ED7899" w:rsidRDefault="00674D36" w:rsidP="008D79D5">
            <w:pPr>
              <w:ind w:left="-90"/>
              <w:rPr>
                <w:i/>
                <w:color w:val="00B0F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A0D09E5" wp14:editId="11418A8F">
                      <wp:simplePos x="0" y="0"/>
                      <wp:positionH relativeFrom="column">
                        <wp:posOffset>-53436</wp:posOffset>
                      </wp:positionH>
                      <wp:positionV relativeFrom="paragraph">
                        <wp:posOffset>153427</wp:posOffset>
                      </wp:positionV>
                      <wp:extent cx="884555" cy="632400"/>
                      <wp:effectExtent l="0" t="0" r="0" b="0"/>
                      <wp:wrapNone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4555" cy="63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1FC590" w14:textId="77777777" w:rsidR="00674D36" w:rsidRDefault="00674D3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619641" wp14:editId="16CDFADB">
                                        <wp:extent cx="713653" cy="484279"/>
                                        <wp:effectExtent l="0" t="0" r="0" b="0"/>
                                        <wp:docPr id="26" name="Picture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" name="thumbnail (2).jfif"/>
                                                <pic:cNvPicPr/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54559" cy="5120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0D09E5" id="Text Box 46" o:spid="_x0000_s1035" type="#_x0000_t202" style="position:absolute;left:0;text-align:left;margin-left:-4.2pt;margin-top:12.1pt;width:69.65pt;height:49.8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" fillcolor="white [3201]" stroked="f" strokeweight=".5pt">
                      <v:textbox>
                        <w:txbxContent>
                          <w:p w14:paraId="6D1FC590" w14:textId="77777777" w:rsidR="00674D36" w:rsidRDefault="00674D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619641" wp14:editId="16CDFADB">
                                  <wp:extent cx="713653" cy="484279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thumbnail (2).jfif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4559" cy="5120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3A67">
              <w:rPr>
                <w:b/>
              </w:rPr>
              <w:t>14</w:t>
            </w:r>
            <w:r w:rsidR="00CB5ED2">
              <w:t xml:space="preserve"> </w:t>
            </w:r>
            <w:r w:rsidR="00A818CF" w:rsidRPr="00ED7899">
              <w:rPr>
                <w:rFonts w:ascii="Arial Narrow" w:hAnsi="Arial Narrow"/>
                <w:color w:val="00B0F0"/>
                <w:sz w:val="16"/>
              </w:rPr>
              <w:t>Spring Break</w:t>
            </w:r>
          </w:p>
          <w:p w14:paraId="1083284E" w14:textId="77777777" w:rsidR="00CB5ED2" w:rsidRDefault="00CB5ED2" w:rsidP="00A51882">
            <w:pPr>
              <w:pStyle w:val="Dates"/>
              <w:spacing w:after="40"/>
              <w:ind w:left="-90"/>
            </w:pPr>
          </w:p>
        </w:tc>
        <w:tc>
          <w:tcPr>
            <w:tcW w:w="1573" w:type="dxa"/>
          </w:tcPr>
          <w:p w14:paraId="12AE000C" w14:textId="77777777" w:rsidR="00D26722" w:rsidRPr="007B7FC2" w:rsidRDefault="00BA3A67" w:rsidP="007B7FC2">
            <w:pPr>
              <w:ind w:left="-90"/>
              <w:jc w:val="both"/>
              <w:rPr>
                <w:rFonts w:ascii="Arial Narrow" w:hAnsi="Arial Narrow"/>
                <w:color w:val="00B0F0"/>
                <w:sz w:val="16"/>
              </w:rPr>
            </w:pPr>
            <w:r>
              <w:rPr>
                <w:b/>
              </w:rPr>
              <w:t>15</w:t>
            </w:r>
            <w:r w:rsidR="009D024F">
              <w:t xml:space="preserve"> </w:t>
            </w:r>
            <w:r w:rsidR="00A818CF" w:rsidRPr="00ED7899">
              <w:rPr>
                <w:rFonts w:ascii="Arial Narrow" w:hAnsi="Arial Narrow"/>
                <w:color w:val="00B0F0"/>
                <w:sz w:val="16"/>
              </w:rPr>
              <w:t>Spring Break</w:t>
            </w:r>
          </w:p>
        </w:tc>
        <w:tc>
          <w:tcPr>
            <w:tcW w:w="1543" w:type="dxa"/>
          </w:tcPr>
          <w:p w14:paraId="38447951" w14:textId="77777777" w:rsidR="00A818CF" w:rsidRDefault="00BA3A67" w:rsidP="00A818CF">
            <w:pPr>
              <w:pStyle w:val="Dates"/>
              <w:spacing w:before="0"/>
              <w:ind w:left="-90"/>
              <w:rPr>
                <w:color w:val="auto"/>
              </w:rPr>
            </w:pPr>
            <w:r>
              <w:rPr>
                <w:b/>
                <w:sz w:val="18"/>
              </w:rPr>
              <w:t>16</w:t>
            </w:r>
            <w:r w:rsidR="00A818CF" w:rsidRPr="00C97046">
              <w:rPr>
                <w:b/>
                <w:sz w:val="18"/>
              </w:rPr>
              <w:t xml:space="preserve"> </w:t>
            </w:r>
            <w:r w:rsidR="00A818CF">
              <w:rPr>
                <w:sz w:val="18"/>
              </w:rPr>
              <w:t xml:space="preserve"> </w:t>
            </w:r>
            <w:r w:rsidR="00A818CF" w:rsidRPr="00ED7899">
              <w:rPr>
                <w:rFonts w:ascii="Arial Narrow" w:hAnsi="Arial Narrow"/>
                <w:color w:val="00B0F0"/>
                <w:sz w:val="16"/>
              </w:rPr>
              <w:t>Spring Break</w:t>
            </w:r>
          </w:p>
          <w:p w14:paraId="35EEF1AB" w14:textId="77777777" w:rsidR="00CB5ED2" w:rsidRPr="008D79D5" w:rsidRDefault="00674D36" w:rsidP="00A51882">
            <w:pPr>
              <w:pStyle w:val="Dates"/>
              <w:spacing w:after="40"/>
              <w:ind w:left="-90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A6D46CD" wp14:editId="6D41D873">
                      <wp:simplePos x="0" y="0"/>
                      <wp:positionH relativeFrom="column">
                        <wp:posOffset>-34133</wp:posOffset>
                      </wp:positionH>
                      <wp:positionV relativeFrom="paragraph">
                        <wp:posOffset>30784</wp:posOffset>
                      </wp:positionV>
                      <wp:extent cx="901813" cy="676406"/>
                      <wp:effectExtent l="0" t="0" r="0" b="9525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1813" cy="67640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989254" w14:textId="77777777" w:rsidR="00674D36" w:rsidRDefault="00674D3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1D62B8" wp14:editId="3D6131C4">
                                        <wp:extent cx="764087" cy="578485"/>
                                        <wp:effectExtent l="0" t="0" r="0" b="0"/>
                                        <wp:docPr id="31" name="Picture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2" name="thumbnail (5).jfif"/>
                                                <pic:cNvPicPr/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81501" cy="5916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A6D46CD" id="Text Box 35" o:spid="_x0000_s1036" type="#_x0000_t202" style="position:absolute;left:0;text-align:left;margin-left:-2.7pt;margin-top:2.4pt;width:71pt;height:53.2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" fillcolor="white [3201]" stroked="f" strokeweight=".5pt">
                      <v:textbox>
                        <w:txbxContent>
                          <w:p w14:paraId="32989254" w14:textId="77777777" w:rsidR="00674D36" w:rsidRDefault="00674D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1D62B8" wp14:editId="3D6131C4">
                                  <wp:extent cx="764087" cy="578485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thumbnail (5).jfif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1501" cy="5916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30" w:type="dxa"/>
          </w:tcPr>
          <w:p w14:paraId="2AB9ED69" w14:textId="77777777" w:rsidR="00CB5ED2" w:rsidRPr="008D79D5" w:rsidRDefault="00BA3A67" w:rsidP="00A51882">
            <w:pPr>
              <w:pStyle w:val="Dates"/>
              <w:spacing w:after="40"/>
              <w:ind w:left="-90"/>
              <w:rPr>
                <w:sz w:val="18"/>
              </w:rPr>
            </w:pPr>
            <w:r>
              <w:rPr>
                <w:b/>
                <w:sz w:val="18"/>
              </w:rPr>
              <w:t>17</w:t>
            </w:r>
            <w:r w:rsidR="00A818CF">
              <w:rPr>
                <w:sz w:val="18"/>
              </w:rPr>
              <w:t xml:space="preserve">  </w:t>
            </w:r>
            <w:r w:rsidR="00A818CF" w:rsidRPr="00ED7899">
              <w:rPr>
                <w:rFonts w:ascii="Arial Narrow" w:hAnsi="Arial Narrow"/>
                <w:color w:val="00B0F0"/>
                <w:sz w:val="16"/>
              </w:rPr>
              <w:t>Spring Break</w:t>
            </w:r>
          </w:p>
        </w:tc>
        <w:tc>
          <w:tcPr>
            <w:tcW w:w="1440" w:type="dxa"/>
          </w:tcPr>
          <w:p w14:paraId="39D5A924" w14:textId="77777777" w:rsidR="00CB5ED2" w:rsidRPr="008D79D5" w:rsidRDefault="00BA3A67" w:rsidP="00A51882">
            <w:pPr>
              <w:pStyle w:val="Dates"/>
              <w:spacing w:after="40"/>
              <w:ind w:left="-90"/>
              <w:rPr>
                <w:sz w:val="18"/>
              </w:rPr>
            </w:pPr>
            <w:r>
              <w:rPr>
                <w:b/>
                <w:sz w:val="18"/>
              </w:rPr>
              <w:t>18</w:t>
            </w:r>
            <w:r w:rsidR="00A818CF">
              <w:rPr>
                <w:sz w:val="18"/>
              </w:rPr>
              <w:t xml:space="preserve">  </w:t>
            </w:r>
            <w:r w:rsidR="00A818CF" w:rsidRPr="00ED7899">
              <w:rPr>
                <w:rFonts w:ascii="Arial Narrow" w:hAnsi="Arial Narrow"/>
                <w:color w:val="00B0F0"/>
                <w:sz w:val="16"/>
              </w:rPr>
              <w:t>Spring Break</w:t>
            </w:r>
          </w:p>
        </w:tc>
        <w:tc>
          <w:tcPr>
            <w:tcW w:w="1517" w:type="dxa"/>
          </w:tcPr>
          <w:p w14:paraId="54C6954E" w14:textId="77777777" w:rsidR="00ED0640" w:rsidRPr="004C3F2C" w:rsidRDefault="00BA3A67" w:rsidP="00ED0640">
            <w:pPr>
              <w:rPr>
                <w:i/>
                <w:color w:val="auto"/>
                <w:sz w:val="8"/>
                <w:szCs w:val="8"/>
              </w:rPr>
            </w:pPr>
            <w:r>
              <w:rPr>
                <w:b/>
              </w:rPr>
              <w:t>19</w:t>
            </w:r>
            <w:r w:rsidR="009D0BDE">
              <w:t xml:space="preserve">   </w:t>
            </w:r>
            <w:r w:rsidR="00670DB0">
              <w:t xml:space="preserve">  </w:t>
            </w:r>
          </w:p>
          <w:p w14:paraId="615AB943" w14:textId="77777777" w:rsidR="009D0BDE" w:rsidRPr="009D0BDE" w:rsidRDefault="009D0BDE" w:rsidP="009D0BDE"/>
          <w:p w14:paraId="708216B4" w14:textId="77777777" w:rsidR="00CB5ED2" w:rsidRPr="00AA2004" w:rsidRDefault="00CB5ED2" w:rsidP="00B004D7">
            <w:pPr>
              <w:widowControl w:val="0"/>
              <w:ind w:left="-90"/>
            </w:pPr>
          </w:p>
        </w:tc>
      </w:tr>
      <w:tr w:rsidR="00781068" w14:paraId="01B8D469" w14:textId="77777777" w:rsidTr="00201D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179"/>
        </w:trPr>
        <w:tc>
          <w:tcPr>
            <w:tcW w:w="1463" w:type="dxa"/>
          </w:tcPr>
          <w:p w14:paraId="30CFA1AD" w14:textId="77777777" w:rsidR="006D797E" w:rsidRPr="00E8537D" w:rsidRDefault="00E8537D" w:rsidP="00D56D09">
            <w:pPr>
              <w:ind w:left="-90"/>
              <w:jc w:val="center"/>
              <w:rPr>
                <w:i/>
                <w:color w:val="auto"/>
                <w:sz w:val="20"/>
                <w:szCs w:val="20"/>
              </w:rPr>
            </w:pPr>
            <w:r w:rsidRPr="00E8537D">
              <w:rPr>
                <w:i/>
                <w:color w:val="auto"/>
                <w:sz w:val="20"/>
                <w:szCs w:val="20"/>
              </w:rPr>
              <w:t xml:space="preserve">Chapter </w:t>
            </w:r>
            <w:r w:rsidR="00A423AD">
              <w:rPr>
                <w:i/>
                <w:color w:val="auto"/>
                <w:sz w:val="20"/>
                <w:szCs w:val="20"/>
              </w:rPr>
              <w:t xml:space="preserve">Prayer </w:t>
            </w:r>
            <w:r w:rsidRPr="00E8537D">
              <w:rPr>
                <w:i/>
                <w:color w:val="auto"/>
                <w:sz w:val="20"/>
                <w:szCs w:val="20"/>
              </w:rPr>
              <w:t>Fellowship</w:t>
            </w:r>
          </w:p>
          <w:p w14:paraId="287A32AE" w14:textId="77777777" w:rsidR="006D797E" w:rsidRPr="00E8537D" w:rsidRDefault="00E8537D" w:rsidP="00D56D09">
            <w:pPr>
              <w:ind w:left="-90"/>
              <w:jc w:val="center"/>
              <w:rPr>
                <w:i/>
                <w:color w:val="auto"/>
              </w:rPr>
            </w:pPr>
            <w:r w:rsidRPr="00E8537D">
              <w:rPr>
                <w:i/>
                <w:color w:val="auto"/>
              </w:rPr>
              <w:t>6:00 PM</w:t>
            </w:r>
            <w:r w:rsidR="00A423AD">
              <w:rPr>
                <w:i/>
                <w:color w:val="auto"/>
              </w:rPr>
              <w:t xml:space="preserve"> </w:t>
            </w:r>
            <w:r w:rsidR="00A423AD" w:rsidRPr="00A423AD">
              <w:rPr>
                <w:i/>
                <w:color w:val="FF0000"/>
              </w:rPr>
              <w:t>virtual</w:t>
            </w:r>
          </w:p>
          <w:p w14:paraId="72F705F7" w14:textId="77777777" w:rsidR="00AA66C2" w:rsidRDefault="00AA66C2" w:rsidP="00D56D09">
            <w:pPr>
              <w:ind w:left="-90"/>
              <w:jc w:val="center"/>
              <w:rPr>
                <w:i/>
                <w:color w:val="auto"/>
                <w:sz w:val="14"/>
                <w:szCs w:val="14"/>
              </w:rPr>
            </w:pPr>
          </w:p>
          <w:p w14:paraId="09ACBCE2" w14:textId="77777777" w:rsidR="00E8537D" w:rsidRPr="00AC2E5E" w:rsidRDefault="00E8537D" w:rsidP="00D56D09">
            <w:pPr>
              <w:ind w:left="-90"/>
              <w:jc w:val="center"/>
              <w:rPr>
                <w:i/>
                <w:color w:val="auto"/>
                <w:sz w:val="8"/>
                <w:szCs w:val="8"/>
              </w:rPr>
            </w:pPr>
          </w:p>
          <w:p w14:paraId="42D6F029" w14:textId="77777777" w:rsidR="00D56D09" w:rsidRPr="00AA66C2" w:rsidRDefault="00D56D09" w:rsidP="00D56D09">
            <w:pPr>
              <w:ind w:left="-90"/>
              <w:jc w:val="center"/>
              <w:rPr>
                <w:i/>
                <w:color w:val="auto"/>
                <w:sz w:val="14"/>
                <w:szCs w:val="14"/>
              </w:rPr>
            </w:pPr>
            <w:r w:rsidRPr="00AA66C2">
              <w:rPr>
                <w:i/>
                <w:color w:val="auto"/>
                <w:sz w:val="14"/>
                <w:szCs w:val="14"/>
              </w:rPr>
              <w:t xml:space="preserve">Pray for </w:t>
            </w:r>
          </w:p>
          <w:p w14:paraId="4AC8285D" w14:textId="77777777" w:rsidR="00D56D09" w:rsidRPr="00AA66C2" w:rsidRDefault="00D56D09" w:rsidP="00D56D09">
            <w:pPr>
              <w:ind w:left="-90"/>
              <w:jc w:val="center"/>
              <w:rPr>
                <w:i/>
                <w:color w:val="auto"/>
                <w:sz w:val="14"/>
                <w:szCs w:val="14"/>
              </w:rPr>
            </w:pPr>
            <w:r w:rsidRPr="00AA66C2">
              <w:rPr>
                <w:i/>
                <w:color w:val="auto"/>
                <w:sz w:val="14"/>
                <w:szCs w:val="14"/>
              </w:rPr>
              <w:t>Cancer Patients &amp; Survivors</w:t>
            </w:r>
          </w:p>
          <w:p w14:paraId="7BC15EF5" w14:textId="77777777" w:rsidR="00D56D09" w:rsidRDefault="00D56D09" w:rsidP="00243A74">
            <w:pPr>
              <w:ind w:left="-90"/>
              <w:jc w:val="center"/>
            </w:pPr>
          </w:p>
        </w:tc>
        <w:tc>
          <w:tcPr>
            <w:tcW w:w="1464" w:type="dxa"/>
            <w:shd w:val="clear" w:color="auto" w:fill="auto"/>
          </w:tcPr>
          <w:p w14:paraId="4464E1C7" w14:textId="77777777" w:rsidR="000C3D65" w:rsidRDefault="000C3D65" w:rsidP="00335A39">
            <w:pPr>
              <w:ind w:left="-90"/>
              <w:jc w:val="center"/>
              <w:rPr>
                <w:i/>
                <w:color w:val="auto"/>
              </w:rPr>
            </w:pPr>
          </w:p>
          <w:p w14:paraId="6D366409" w14:textId="77777777" w:rsidR="0023136E" w:rsidRPr="0023136E" w:rsidRDefault="0023136E" w:rsidP="003E0F33">
            <w:pPr>
              <w:ind w:left="-90"/>
              <w:jc w:val="center"/>
              <w:rPr>
                <w:i/>
                <w:color w:val="auto"/>
                <w:sz w:val="8"/>
                <w:szCs w:val="8"/>
              </w:rPr>
            </w:pPr>
          </w:p>
          <w:p w14:paraId="5AA897D1" w14:textId="77777777" w:rsidR="00822B5C" w:rsidRDefault="00822B5C" w:rsidP="003E0F33">
            <w:pPr>
              <w:ind w:left="-90"/>
              <w:jc w:val="center"/>
              <w:rPr>
                <w:i/>
                <w:color w:val="auto"/>
              </w:rPr>
            </w:pPr>
          </w:p>
          <w:p w14:paraId="10D51228" w14:textId="77777777" w:rsidR="00E8537D" w:rsidRDefault="00E8537D" w:rsidP="003E0F33">
            <w:pPr>
              <w:ind w:left="-90"/>
              <w:jc w:val="center"/>
              <w:rPr>
                <w:i/>
                <w:color w:val="auto"/>
              </w:rPr>
            </w:pPr>
          </w:p>
          <w:p w14:paraId="59264B37" w14:textId="77777777" w:rsidR="00AA66C2" w:rsidRPr="0023136E" w:rsidRDefault="00AA66C2" w:rsidP="00AA66C2">
            <w:pPr>
              <w:rPr>
                <w:i/>
                <w:color w:val="auto"/>
                <w:sz w:val="4"/>
                <w:szCs w:val="4"/>
              </w:rPr>
            </w:pPr>
            <w:r>
              <w:rPr>
                <w:i/>
                <w:color w:val="auto"/>
                <w:sz w:val="14"/>
                <w:szCs w:val="14"/>
              </w:rPr>
              <w:t xml:space="preserve">   </w:t>
            </w:r>
          </w:p>
          <w:p w14:paraId="2D207026" w14:textId="77777777" w:rsidR="00E8537D" w:rsidRPr="00AC2E5E" w:rsidRDefault="00AA66C2" w:rsidP="00AA66C2">
            <w:pPr>
              <w:rPr>
                <w:i/>
                <w:color w:val="auto"/>
                <w:sz w:val="8"/>
                <w:szCs w:val="8"/>
              </w:rPr>
            </w:pPr>
            <w:r>
              <w:rPr>
                <w:i/>
                <w:color w:val="auto"/>
                <w:sz w:val="14"/>
                <w:szCs w:val="14"/>
              </w:rPr>
              <w:t xml:space="preserve">     </w:t>
            </w:r>
          </w:p>
          <w:p w14:paraId="507B1C40" w14:textId="77777777" w:rsidR="00335A39" w:rsidRPr="00AA66C2" w:rsidRDefault="00335A39" w:rsidP="00AA66C2">
            <w:pPr>
              <w:rPr>
                <w:i/>
                <w:color w:val="auto"/>
                <w:sz w:val="14"/>
                <w:szCs w:val="14"/>
              </w:rPr>
            </w:pPr>
            <w:r w:rsidRPr="00AA66C2">
              <w:rPr>
                <w:i/>
                <w:color w:val="auto"/>
                <w:sz w:val="14"/>
                <w:szCs w:val="14"/>
              </w:rPr>
              <w:t xml:space="preserve">Pray for </w:t>
            </w:r>
            <w:r w:rsidR="00810FBF" w:rsidRPr="00AA66C2">
              <w:rPr>
                <w:i/>
                <w:color w:val="auto"/>
                <w:sz w:val="14"/>
                <w:szCs w:val="14"/>
              </w:rPr>
              <w:t>the families</w:t>
            </w:r>
          </w:p>
          <w:p w14:paraId="1DF790CE" w14:textId="77777777" w:rsidR="00335A39" w:rsidRPr="00AA66C2" w:rsidRDefault="00810FBF" w:rsidP="003E0F33">
            <w:pPr>
              <w:ind w:left="-90"/>
              <w:jc w:val="center"/>
              <w:rPr>
                <w:i/>
                <w:color w:val="auto"/>
                <w:sz w:val="14"/>
                <w:szCs w:val="14"/>
              </w:rPr>
            </w:pPr>
            <w:r w:rsidRPr="00AA66C2">
              <w:rPr>
                <w:i/>
                <w:color w:val="auto"/>
                <w:sz w:val="14"/>
                <w:szCs w:val="14"/>
              </w:rPr>
              <w:t>of</w:t>
            </w:r>
            <w:r w:rsidR="003E0F33" w:rsidRPr="00AA66C2">
              <w:rPr>
                <w:i/>
                <w:color w:val="auto"/>
                <w:sz w:val="14"/>
                <w:szCs w:val="14"/>
              </w:rPr>
              <w:t xml:space="preserve"> COVID-19 </w:t>
            </w:r>
            <w:r w:rsidRPr="00AA66C2">
              <w:rPr>
                <w:i/>
                <w:color w:val="auto"/>
                <w:sz w:val="14"/>
                <w:szCs w:val="14"/>
              </w:rPr>
              <w:t>victims</w:t>
            </w:r>
          </w:p>
          <w:p w14:paraId="3D7AE23D" w14:textId="77777777" w:rsidR="00D56D09" w:rsidRPr="008F2529" w:rsidRDefault="00D56D09" w:rsidP="00335A39">
            <w:pPr>
              <w:ind w:left="-90"/>
              <w:jc w:val="center"/>
              <w:rPr>
                <w:color w:val="FF0000"/>
              </w:rPr>
            </w:pPr>
          </w:p>
        </w:tc>
        <w:tc>
          <w:tcPr>
            <w:tcW w:w="1573" w:type="dxa"/>
          </w:tcPr>
          <w:p w14:paraId="2E4608DD" w14:textId="77777777" w:rsidR="006D797E" w:rsidRDefault="006D797E" w:rsidP="000F63AB">
            <w:pPr>
              <w:ind w:left="-90"/>
              <w:jc w:val="center"/>
              <w:rPr>
                <w:color w:val="FF0000"/>
                <w:sz w:val="16"/>
                <w:szCs w:val="16"/>
              </w:rPr>
            </w:pPr>
          </w:p>
          <w:p w14:paraId="4FCEE3CC" w14:textId="77777777" w:rsidR="000F63AB" w:rsidRPr="00335A39" w:rsidRDefault="007918DA" w:rsidP="000F63AB">
            <w:pPr>
              <w:ind w:left="-90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AA </w:t>
            </w:r>
            <w:r w:rsidR="000F63AB" w:rsidRPr="00335A39">
              <w:rPr>
                <w:color w:val="FF0000"/>
                <w:sz w:val="16"/>
                <w:szCs w:val="16"/>
              </w:rPr>
              <w:t>Ex Board</w:t>
            </w:r>
          </w:p>
          <w:p w14:paraId="4F05D6F6" w14:textId="77777777" w:rsidR="00CB5ED2" w:rsidRDefault="003E0F33" w:rsidP="00EB0DEE">
            <w:pPr>
              <w:ind w:left="-90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Meeting 6:0</w:t>
            </w:r>
            <w:r w:rsidR="000F63AB" w:rsidRPr="00335A39">
              <w:rPr>
                <w:color w:val="FF0000"/>
                <w:sz w:val="16"/>
                <w:szCs w:val="16"/>
              </w:rPr>
              <w:t>0 PM</w:t>
            </w:r>
          </w:p>
          <w:p w14:paraId="2E146AA5" w14:textId="77777777" w:rsidR="00ED0640" w:rsidRPr="00ED0640" w:rsidRDefault="00ED0640" w:rsidP="00EB0DEE">
            <w:pPr>
              <w:ind w:left="-90"/>
              <w:jc w:val="center"/>
              <w:rPr>
                <w:color w:val="FF0000"/>
                <w:sz w:val="10"/>
                <w:szCs w:val="10"/>
              </w:rPr>
            </w:pPr>
          </w:p>
          <w:p w14:paraId="604BF629" w14:textId="77777777" w:rsidR="00810FBF" w:rsidRDefault="00810FBF" w:rsidP="00ED0640">
            <w:pPr>
              <w:ind w:left="-90"/>
              <w:jc w:val="center"/>
              <w:rPr>
                <w:i/>
                <w:color w:val="auto"/>
                <w:sz w:val="14"/>
                <w:szCs w:val="14"/>
              </w:rPr>
            </w:pPr>
          </w:p>
          <w:p w14:paraId="5D2F61E7" w14:textId="77777777" w:rsidR="00AA66C2" w:rsidRPr="00AA66C2" w:rsidRDefault="00AA66C2" w:rsidP="00ED0640">
            <w:pPr>
              <w:ind w:left="-90"/>
              <w:jc w:val="center"/>
              <w:rPr>
                <w:i/>
                <w:color w:val="auto"/>
                <w:sz w:val="6"/>
                <w:szCs w:val="6"/>
              </w:rPr>
            </w:pPr>
          </w:p>
          <w:p w14:paraId="7DCBC10B" w14:textId="77777777" w:rsidR="00ED0640" w:rsidRPr="00AA66C2" w:rsidRDefault="00ED0640" w:rsidP="00ED0640">
            <w:pPr>
              <w:ind w:left="-90"/>
              <w:jc w:val="center"/>
              <w:rPr>
                <w:i/>
                <w:color w:val="auto"/>
                <w:sz w:val="14"/>
                <w:szCs w:val="14"/>
              </w:rPr>
            </w:pPr>
            <w:r w:rsidRPr="00AA66C2">
              <w:rPr>
                <w:i/>
                <w:color w:val="auto"/>
                <w:sz w:val="14"/>
                <w:szCs w:val="14"/>
              </w:rPr>
              <w:t>Pray for Victims of</w:t>
            </w:r>
          </w:p>
          <w:p w14:paraId="0CB9B2F1" w14:textId="77777777" w:rsidR="00ED0640" w:rsidRPr="00EB0DEE" w:rsidRDefault="00ED0640" w:rsidP="00ED0640">
            <w:pPr>
              <w:ind w:left="-90"/>
              <w:jc w:val="center"/>
              <w:rPr>
                <w:color w:val="FF0000"/>
                <w:sz w:val="16"/>
                <w:szCs w:val="16"/>
              </w:rPr>
            </w:pPr>
            <w:r w:rsidRPr="00AA66C2">
              <w:rPr>
                <w:i/>
                <w:color w:val="auto"/>
                <w:sz w:val="14"/>
                <w:szCs w:val="14"/>
              </w:rPr>
              <w:t>Domestic Violence</w:t>
            </w:r>
          </w:p>
        </w:tc>
        <w:tc>
          <w:tcPr>
            <w:tcW w:w="1543" w:type="dxa"/>
          </w:tcPr>
          <w:p w14:paraId="4B12896A" w14:textId="77777777" w:rsidR="00BA5CA7" w:rsidRDefault="00BA5CA7" w:rsidP="00BA5CA7">
            <w:pPr>
              <w:ind w:left="-90"/>
              <w:rPr>
                <w:i/>
                <w:color w:val="auto"/>
                <w:sz w:val="8"/>
                <w:szCs w:val="8"/>
              </w:rPr>
            </w:pPr>
          </w:p>
          <w:p w14:paraId="212E7463" w14:textId="77777777" w:rsidR="00F55DBB" w:rsidRDefault="00F55DBB" w:rsidP="00BA5CA7">
            <w:pPr>
              <w:ind w:left="-90"/>
              <w:rPr>
                <w:i/>
                <w:color w:val="auto"/>
                <w:sz w:val="8"/>
                <w:szCs w:val="8"/>
              </w:rPr>
            </w:pPr>
          </w:p>
          <w:p w14:paraId="0E33BB61" w14:textId="77777777" w:rsidR="00AA66C2" w:rsidRDefault="00AA66C2" w:rsidP="00BA5CA7">
            <w:pPr>
              <w:ind w:left="-90"/>
              <w:rPr>
                <w:i/>
                <w:color w:val="auto"/>
                <w:sz w:val="8"/>
                <w:szCs w:val="8"/>
              </w:rPr>
            </w:pPr>
          </w:p>
          <w:p w14:paraId="71A841AA" w14:textId="77777777" w:rsidR="00AA66C2" w:rsidRDefault="00AA66C2" w:rsidP="00BA5CA7">
            <w:pPr>
              <w:ind w:left="-90"/>
              <w:rPr>
                <w:i/>
                <w:color w:val="auto"/>
                <w:sz w:val="8"/>
                <w:szCs w:val="8"/>
              </w:rPr>
            </w:pPr>
          </w:p>
          <w:p w14:paraId="5EEC1742" w14:textId="77777777" w:rsidR="00AA66C2" w:rsidRDefault="00AA66C2" w:rsidP="00BA5CA7">
            <w:pPr>
              <w:ind w:left="-90"/>
              <w:rPr>
                <w:i/>
                <w:color w:val="auto"/>
                <w:sz w:val="8"/>
                <w:szCs w:val="8"/>
              </w:rPr>
            </w:pPr>
          </w:p>
          <w:p w14:paraId="22452C99" w14:textId="77777777" w:rsidR="00AA66C2" w:rsidRDefault="00AA66C2" w:rsidP="00BA5CA7">
            <w:pPr>
              <w:ind w:left="-90"/>
              <w:rPr>
                <w:i/>
                <w:color w:val="auto"/>
                <w:sz w:val="8"/>
                <w:szCs w:val="8"/>
              </w:rPr>
            </w:pPr>
          </w:p>
          <w:p w14:paraId="52CCB974" w14:textId="77777777" w:rsidR="00AA66C2" w:rsidRDefault="00AA66C2" w:rsidP="00BA5CA7">
            <w:pPr>
              <w:ind w:left="-90"/>
              <w:rPr>
                <w:i/>
                <w:color w:val="auto"/>
                <w:sz w:val="8"/>
                <w:szCs w:val="8"/>
              </w:rPr>
            </w:pPr>
          </w:p>
          <w:p w14:paraId="12F3891C" w14:textId="77777777" w:rsidR="00AA66C2" w:rsidRPr="00BA5CA7" w:rsidRDefault="00AA66C2" w:rsidP="00BA5CA7">
            <w:pPr>
              <w:ind w:left="-90"/>
              <w:rPr>
                <w:i/>
                <w:color w:val="auto"/>
                <w:sz w:val="8"/>
                <w:szCs w:val="8"/>
              </w:rPr>
            </w:pPr>
          </w:p>
          <w:p w14:paraId="23DFB537" w14:textId="77777777" w:rsidR="00AA66C2" w:rsidRDefault="00AA66C2" w:rsidP="003E0F33">
            <w:pPr>
              <w:tabs>
                <w:tab w:val="left" w:pos="360"/>
                <w:tab w:val="center" w:pos="618"/>
              </w:tabs>
              <w:jc w:val="center"/>
              <w:rPr>
                <w:i/>
                <w:color w:val="auto"/>
                <w:sz w:val="14"/>
                <w:szCs w:val="14"/>
              </w:rPr>
            </w:pPr>
          </w:p>
          <w:p w14:paraId="5837C1BE" w14:textId="77777777" w:rsidR="00335A39" w:rsidRPr="00AA66C2" w:rsidRDefault="00335A39" w:rsidP="003E0F33">
            <w:pPr>
              <w:tabs>
                <w:tab w:val="left" w:pos="360"/>
                <w:tab w:val="center" w:pos="618"/>
              </w:tabs>
              <w:jc w:val="center"/>
              <w:rPr>
                <w:i/>
                <w:color w:val="auto"/>
                <w:sz w:val="14"/>
                <w:szCs w:val="14"/>
              </w:rPr>
            </w:pPr>
            <w:r w:rsidRPr="00AA66C2">
              <w:rPr>
                <w:i/>
                <w:color w:val="auto"/>
                <w:sz w:val="14"/>
                <w:szCs w:val="14"/>
              </w:rPr>
              <w:t>Pray for</w:t>
            </w:r>
          </w:p>
          <w:p w14:paraId="6E1069CA" w14:textId="77777777" w:rsidR="00335A39" w:rsidRPr="00AA66C2" w:rsidRDefault="00335A39" w:rsidP="003E0F33">
            <w:pPr>
              <w:ind w:left="-90"/>
              <w:jc w:val="center"/>
              <w:rPr>
                <w:i/>
                <w:color w:val="auto"/>
                <w:sz w:val="14"/>
                <w:szCs w:val="14"/>
              </w:rPr>
            </w:pPr>
            <w:r w:rsidRPr="00AA66C2">
              <w:rPr>
                <w:i/>
                <w:color w:val="auto"/>
                <w:sz w:val="14"/>
                <w:szCs w:val="14"/>
              </w:rPr>
              <w:t>Teachers &amp; Educators</w:t>
            </w:r>
          </w:p>
          <w:p w14:paraId="06B76D70" w14:textId="77777777" w:rsidR="00F10215" w:rsidRDefault="00F10215" w:rsidP="00335A39">
            <w:pPr>
              <w:ind w:left="-90"/>
              <w:jc w:val="center"/>
            </w:pPr>
          </w:p>
        </w:tc>
        <w:tc>
          <w:tcPr>
            <w:tcW w:w="1530" w:type="dxa"/>
          </w:tcPr>
          <w:p w14:paraId="45EE0953" w14:textId="77777777" w:rsidR="00635859" w:rsidRPr="00635859" w:rsidRDefault="00635859" w:rsidP="00635859">
            <w:pPr>
              <w:ind w:left="-90"/>
              <w:jc w:val="center"/>
              <w:rPr>
                <w:color w:val="FF0000"/>
                <w:sz w:val="14"/>
                <w:szCs w:val="14"/>
              </w:rPr>
            </w:pPr>
            <w:r w:rsidRPr="00635859">
              <w:rPr>
                <w:color w:val="auto"/>
                <w:sz w:val="14"/>
                <w:szCs w:val="14"/>
              </w:rPr>
              <w:t xml:space="preserve">Wear </w:t>
            </w:r>
            <w:r w:rsidRPr="00635859">
              <w:rPr>
                <w:b/>
                <w:color w:val="FF0000"/>
                <w:sz w:val="14"/>
                <w:szCs w:val="14"/>
              </w:rPr>
              <w:t>RED</w:t>
            </w:r>
            <w:r w:rsidRPr="00635859">
              <w:rPr>
                <w:color w:val="auto"/>
                <w:sz w:val="14"/>
                <w:szCs w:val="14"/>
              </w:rPr>
              <w:t xml:space="preserve"> with a touch of </w:t>
            </w:r>
            <w:r w:rsidRPr="00635859">
              <w:rPr>
                <w:color w:val="00B050"/>
                <w:sz w:val="14"/>
                <w:szCs w:val="14"/>
              </w:rPr>
              <w:t>Green</w:t>
            </w:r>
            <w:r w:rsidRPr="00635859">
              <w:rPr>
                <w:color w:val="auto"/>
                <w:sz w:val="14"/>
                <w:szCs w:val="14"/>
              </w:rPr>
              <w:t xml:space="preserve"> for St. Patrick’s Day </w:t>
            </w:r>
            <w:r w:rsidRPr="00635859">
              <w:rPr>
                <w:b/>
                <w:color w:val="FF0000"/>
                <w:sz w:val="14"/>
                <w:szCs w:val="14"/>
              </w:rPr>
              <w:t>*photo</w:t>
            </w:r>
          </w:p>
          <w:p w14:paraId="57E8925D" w14:textId="77777777" w:rsidR="00CB5ED2" w:rsidRPr="00EC7B7D" w:rsidRDefault="00E06EDE" w:rsidP="00E06EDE">
            <w:pPr>
              <w:spacing w:before="40" w:after="40"/>
              <w:ind w:left="-90"/>
              <w:rPr>
                <w:b/>
                <w:color w:val="800080"/>
                <w:sz w:val="16"/>
                <w:szCs w:val="16"/>
              </w:rPr>
            </w:pPr>
            <w:r w:rsidRPr="00EC7B7D">
              <w:rPr>
                <w:b/>
                <w:color w:val="000000" w:themeColor="text1"/>
                <w:sz w:val="16"/>
                <w:szCs w:val="16"/>
              </w:rPr>
              <w:t>“Grow with Google”</w:t>
            </w:r>
            <w:r w:rsidR="00635859" w:rsidRPr="00EC7B7D">
              <w:rPr>
                <w:b/>
                <w:color w:val="000000" w:themeColor="text1"/>
                <w:sz w:val="16"/>
                <w:szCs w:val="16"/>
              </w:rPr>
              <w:t xml:space="preserve"> Event           7PM</w:t>
            </w:r>
            <w:r w:rsidR="00ED0640" w:rsidRPr="00EC7B7D">
              <w:rPr>
                <w:b/>
                <w:color w:val="800080"/>
                <w:sz w:val="16"/>
                <w:szCs w:val="16"/>
              </w:rPr>
              <w:t xml:space="preserve"> </w:t>
            </w:r>
            <w:r w:rsidRPr="00EC7B7D">
              <w:rPr>
                <w:b/>
                <w:color w:val="800080"/>
                <w:sz w:val="16"/>
                <w:szCs w:val="16"/>
              </w:rPr>
              <w:t xml:space="preserve"> </w:t>
            </w:r>
          </w:p>
          <w:p w14:paraId="1043D221" w14:textId="77777777" w:rsidR="00635859" w:rsidRPr="00635859" w:rsidRDefault="00635859" w:rsidP="00E06EDE">
            <w:pPr>
              <w:spacing w:before="40" w:after="40"/>
              <w:ind w:left="-90"/>
              <w:rPr>
                <w:b/>
                <w:color w:val="800080"/>
                <w:sz w:val="6"/>
                <w:szCs w:val="6"/>
              </w:rPr>
            </w:pPr>
          </w:p>
          <w:p w14:paraId="14E0F563" w14:textId="77777777" w:rsidR="00635859" w:rsidRPr="00AA66C2" w:rsidRDefault="00635859" w:rsidP="00E06EDE">
            <w:pPr>
              <w:spacing w:before="40" w:after="40"/>
              <w:ind w:left="-90"/>
              <w:rPr>
                <w:b/>
                <w:color w:val="000000" w:themeColor="text1"/>
                <w:sz w:val="14"/>
                <w:szCs w:val="14"/>
              </w:rPr>
            </w:pPr>
            <w:r>
              <w:rPr>
                <w:i/>
                <w:color w:val="auto"/>
                <w:sz w:val="16"/>
                <w:szCs w:val="16"/>
              </w:rPr>
              <w:t xml:space="preserve">    </w:t>
            </w:r>
            <w:r w:rsidRPr="00AA66C2">
              <w:rPr>
                <w:i/>
                <w:color w:val="auto"/>
                <w:sz w:val="14"/>
                <w:szCs w:val="14"/>
              </w:rPr>
              <w:t>Pray for World Peace</w:t>
            </w:r>
          </w:p>
        </w:tc>
        <w:tc>
          <w:tcPr>
            <w:tcW w:w="1440" w:type="dxa"/>
          </w:tcPr>
          <w:p w14:paraId="15328FB0" w14:textId="77777777" w:rsidR="004C3F2C" w:rsidRPr="00FD100F" w:rsidRDefault="000D0AE3" w:rsidP="00DF21B8">
            <w:pPr>
              <w:rPr>
                <w:i/>
                <w:color w:val="auto"/>
                <w:sz w:val="12"/>
                <w:szCs w:val="12"/>
              </w:rPr>
            </w:pPr>
            <w:r>
              <w:t xml:space="preserve">             </w:t>
            </w:r>
            <w:r w:rsidR="00DF21B8" w:rsidRPr="00AC2E5E">
              <w:rPr>
                <w:b/>
                <w:noProof/>
              </w:rPr>
              <w:drawing>
                <wp:inline distT="0" distB="0" distL="0" distR="0" wp14:anchorId="1219938A" wp14:editId="7A3DCE00">
                  <wp:extent cx="365134" cy="16192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00" cy="235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</w:p>
          <w:p w14:paraId="4FBF19AB" w14:textId="77777777" w:rsidR="00ED0640" w:rsidRPr="00DF21B8" w:rsidRDefault="00A9735A" w:rsidP="00ED0640">
            <w:pPr>
              <w:spacing w:before="40" w:after="40"/>
              <w:ind w:left="-90"/>
              <w:jc w:val="center"/>
              <w:rPr>
                <w:color w:val="auto"/>
                <w:sz w:val="17"/>
                <w:szCs w:val="17"/>
              </w:rPr>
            </w:pPr>
            <w:r w:rsidRPr="00DF21B8">
              <w:rPr>
                <w:i/>
                <w:color w:val="7030A0"/>
                <w:sz w:val="17"/>
                <w:szCs w:val="17"/>
              </w:rPr>
              <w:t xml:space="preserve">Trivia Question #3 </w:t>
            </w:r>
            <w:r w:rsidR="00ED0640" w:rsidRPr="00DF21B8">
              <w:rPr>
                <w:i/>
                <w:color w:val="7030A0"/>
                <w:sz w:val="17"/>
                <w:szCs w:val="17"/>
              </w:rPr>
              <w:t xml:space="preserve"> </w:t>
            </w:r>
          </w:p>
          <w:p w14:paraId="7148A0F1" w14:textId="77777777" w:rsidR="0023136E" w:rsidRPr="00A9735A" w:rsidRDefault="0023136E" w:rsidP="0023136E">
            <w:pPr>
              <w:rPr>
                <w:rFonts w:asciiTheme="majorHAnsi" w:hAnsiTheme="majorHAnsi"/>
                <w:sz w:val="12"/>
                <w:szCs w:val="12"/>
              </w:rPr>
            </w:pPr>
            <w:r w:rsidRPr="00A9735A">
              <w:rPr>
                <w:rFonts w:asciiTheme="majorHAnsi" w:hAnsiTheme="majorHAnsi"/>
                <w:color w:val="000000" w:themeColor="text1"/>
                <w:sz w:val="12"/>
                <w:szCs w:val="12"/>
              </w:rPr>
              <w:t>Send entries to dstatx.vp1@gmail.c</w:t>
            </w:r>
            <w:r>
              <w:rPr>
                <w:rFonts w:asciiTheme="majorHAnsi" w:hAnsiTheme="majorHAnsi"/>
                <w:color w:val="000000" w:themeColor="text1"/>
                <w:sz w:val="12"/>
                <w:szCs w:val="12"/>
              </w:rPr>
              <w:t>om</w:t>
            </w:r>
          </w:p>
          <w:p w14:paraId="0A532601" w14:textId="77777777" w:rsidR="00A9735A" w:rsidRPr="0023136E" w:rsidRDefault="00A9735A" w:rsidP="00FD100F">
            <w:pPr>
              <w:rPr>
                <w:i/>
                <w:color w:val="auto"/>
                <w:sz w:val="4"/>
                <w:szCs w:val="4"/>
              </w:rPr>
            </w:pPr>
          </w:p>
          <w:p w14:paraId="32E5AFEF" w14:textId="77777777" w:rsidR="00F10215" w:rsidRPr="00AA66C2" w:rsidRDefault="00F10215" w:rsidP="00FD100F">
            <w:pPr>
              <w:rPr>
                <w:i/>
                <w:color w:val="auto"/>
                <w:sz w:val="14"/>
                <w:szCs w:val="14"/>
              </w:rPr>
            </w:pPr>
            <w:r w:rsidRPr="00AA66C2">
              <w:rPr>
                <w:i/>
                <w:color w:val="auto"/>
                <w:sz w:val="14"/>
                <w:szCs w:val="14"/>
              </w:rPr>
              <w:t>Pray for an End to Police Brutality</w:t>
            </w:r>
          </w:p>
          <w:p w14:paraId="309B26D0" w14:textId="77777777" w:rsidR="00CB5ED2" w:rsidRDefault="00CB5ED2" w:rsidP="00212516">
            <w:pPr>
              <w:spacing w:before="40" w:after="40"/>
              <w:ind w:left="-90"/>
            </w:pPr>
          </w:p>
        </w:tc>
        <w:tc>
          <w:tcPr>
            <w:tcW w:w="1517" w:type="dxa"/>
          </w:tcPr>
          <w:p w14:paraId="4B2CBBE0" w14:textId="77777777" w:rsidR="00CB5ED2" w:rsidRPr="00674D36" w:rsidRDefault="00635859" w:rsidP="00F10215">
            <w:pPr>
              <w:ind w:left="-90"/>
              <w:jc w:val="center"/>
              <w:rPr>
                <w:i/>
                <w:color w:val="7030A0"/>
              </w:rPr>
            </w:pPr>
            <w:r w:rsidRPr="00674D36">
              <w:rPr>
                <w:i/>
                <w:color w:val="7030A0"/>
              </w:rPr>
              <w:t>Delta Authors Event</w:t>
            </w:r>
          </w:p>
          <w:p w14:paraId="0E3050B4" w14:textId="77777777" w:rsidR="00201DAF" w:rsidRPr="00E313C3" w:rsidRDefault="00635859" w:rsidP="00F10215">
            <w:pPr>
              <w:ind w:left="-90"/>
              <w:jc w:val="center"/>
              <w:rPr>
                <w:color w:val="auto"/>
                <w:sz w:val="14"/>
                <w:szCs w:val="14"/>
              </w:rPr>
            </w:pPr>
            <w:r w:rsidRPr="00E313C3">
              <w:rPr>
                <w:color w:val="auto"/>
                <w:sz w:val="14"/>
                <w:szCs w:val="14"/>
              </w:rPr>
              <w:t>10:00 AM – 1:00PM</w:t>
            </w:r>
          </w:p>
          <w:p w14:paraId="6E94B213" w14:textId="77777777" w:rsidR="00BE7EB7" w:rsidRDefault="00BE7EB7" w:rsidP="00F10215">
            <w:pPr>
              <w:ind w:left="-90"/>
              <w:jc w:val="center"/>
              <w:rPr>
                <w:i/>
                <w:color w:val="auto"/>
                <w:sz w:val="8"/>
                <w:szCs w:val="8"/>
              </w:rPr>
            </w:pPr>
          </w:p>
          <w:p w14:paraId="598074F1" w14:textId="77777777" w:rsidR="00635859" w:rsidRDefault="00B87366" w:rsidP="0059175B">
            <w:pPr>
              <w:ind w:left="-90"/>
              <w:rPr>
                <w:i/>
                <w:color w:val="auto"/>
                <w:sz w:val="16"/>
                <w:szCs w:val="16"/>
              </w:rPr>
            </w:pPr>
            <w:r>
              <w:rPr>
                <w:i/>
                <w:color w:val="auto"/>
                <w:sz w:val="16"/>
                <w:szCs w:val="16"/>
              </w:rPr>
              <w:t xml:space="preserve">   </w:t>
            </w:r>
            <w:r w:rsidR="006D797E">
              <w:rPr>
                <w:i/>
                <w:color w:val="auto"/>
                <w:sz w:val="16"/>
                <w:szCs w:val="16"/>
              </w:rPr>
              <w:t xml:space="preserve">   </w:t>
            </w:r>
          </w:p>
          <w:p w14:paraId="30132D13" w14:textId="77777777" w:rsidR="00635859" w:rsidRDefault="00635859" w:rsidP="0059175B">
            <w:pPr>
              <w:ind w:left="-90"/>
              <w:rPr>
                <w:i/>
                <w:color w:val="auto"/>
                <w:sz w:val="16"/>
                <w:szCs w:val="16"/>
              </w:rPr>
            </w:pPr>
            <w:r>
              <w:rPr>
                <w:i/>
                <w:color w:val="auto"/>
                <w:sz w:val="16"/>
                <w:szCs w:val="16"/>
              </w:rPr>
              <w:t xml:space="preserve">  </w:t>
            </w:r>
          </w:p>
          <w:p w14:paraId="6AB4FE7A" w14:textId="77777777" w:rsidR="00F10215" w:rsidRPr="00AA66C2" w:rsidRDefault="00635859" w:rsidP="0059175B">
            <w:pPr>
              <w:ind w:left="-90"/>
              <w:rPr>
                <w:i/>
                <w:color w:val="auto"/>
                <w:sz w:val="14"/>
                <w:szCs w:val="14"/>
              </w:rPr>
            </w:pPr>
            <w:r>
              <w:rPr>
                <w:i/>
                <w:color w:val="auto"/>
                <w:sz w:val="16"/>
                <w:szCs w:val="16"/>
              </w:rPr>
              <w:t xml:space="preserve">    </w:t>
            </w:r>
            <w:r w:rsidR="00F10215" w:rsidRPr="00AA66C2">
              <w:rPr>
                <w:i/>
                <w:color w:val="auto"/>
                <w:sz w:val="14"/>
                <w:szCs w:val="14"/>
              </w:rPr>
              <w:t>Pray for World Peace</w:t>
            </w:r>
          </w:p>
          <w:p w14:paraId="3C938096" w14:textId="77777777" w:rsidR="00F10215" w:rsidRDefault="00F10215" w:rsidP="00F10215">
            <w:pPr>
              <w:ind w:left="-90"/>
              <w:jc w:val="center"/>
            </w:pPr>
          </w:p>
        </w:tc>
      </w:tr>
      <w:tr w:rsidR="003C5A28" w14:paraId="45A2B73C" w14:textId="77777777" w:rsidTr="00201D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1463" w:type="dxa"/>
            <w:vMerge w:val="restart"/>
          </w:tcPr>
          <w:p w14:paraId="2AB9726C" w14:textId="77777777" w:rsidR="002771FF" w:rsidRPr="00C97046" w:rsidRDefault="00BA3A67" w:rsidP="008F2529">
            <w:pPr>
              <w:pStyle w:val="Dates"/>
              <w:spacing w:before="0"/>
              <w:ind w:left="-90"/>
              <w:rPr>
                <w:b/>
                <w:color w:val="auto"/>
                <w:sz w:val="18"/>
              </w:rPr>
            </w:pPr>
            <w:r>
              <w:rPr>
                <w:b/>
                <w:color w:val="auto"/>
                <w:sz w:val="18"/>
              </w:rPr>
              <w:t>20</w:t>
            </w:r>
          </w:p>
          <w:p w14:paraId="27676E82" w14:textId="77777777" w:rsidR="00276B46" w:rsidRDefault="005A1EEB" w:rsidP="000F63AB">
            <w:pPr>
              <w:ind w:left="-90"/>
              <w:jc w:val="center"/>
            </w:pPr>
            <w:r>
              <w:object w:dxaOrig="1335" w:dyaOrig="1680" w14:anchorId="3014D109">
                <v:shape id="_x0000_i1028" type="#_x0000_t75" style="width:51.75pt;height:36.75pt" o:ole="">
                  <v:imagedata r:id="rId28" o:title=""/>
                </v:shape>
                <o:OLEObject Type="Embed" ProgID="PBrush" ShapeID="_x0000_i1028" DrawAspect="Content" ObjectID="_1707567005" r:id="rId29"/>
              </w:object>
            </w:r>
          </w:p>
          <w:p w14:paraId="46073077" w14:textId="77777777" w:rsidR="005A1EEB" w:rsidRPr="005A1EEB" w:rsidRDefault="005A1EEB" w:rsidP="005A1EEB">
            <w:pPr>
              <w:ind w:left="-90"/>
              <w:jc w:val="center"/>
              <w:rPr>
                <w:i/>
                <w:color w:val="auto"/>
                <w:sz w:val="8"/>
                <w:szCs w:val="8"/>
              </w:rPr>
            </w:pPr>
          </w:p>
          <w:p w14:paraId="1CDB2AC3" w14:textId="77777777" w:rsidR="005A1EEB" w:rsidRPr="005A1EEB" w:rsidRDefault="000F63AB" w:rsidP="005A1EEB">
            <w:pPr>
              <w:ind w:left="-90"/>
              <w:jc w:val="center"/>
              <w:rPr>
                <w:i/>
                <w:color w:val="auto"/>
                <w:sz w:val="16"/>
                <w:szCs w:val="16"/>
              </w:rPr>
            </w:pPr>
            <w:r w:rsidRPr="005A1EEB">
              <w:rPr>
                <w:i/>
                <w:color w:val="auto"/>
                <w:sz w:val="16"/>
                <w:szCs w:val="16"/>
              </w:rPr>
              <w:t xml:space="preserve">Pray for </w:t>
            </w:r>
          </w:p>
          <w:p w14:paraId="1F04330A" w14:textId="77777777" w:rsidR="000F63AB" w:rsidRPr="00CB7533" w:rsidRDefault="000F63AB" w:rsidP="000F63AB">
            <w:pPr>
              <w:ind w:left="-90"/>
              <w:jc w:val="center"/>
              <w:rPr>
                <w:i/>
                <w:color w:val="auto"/>
              </w:rPr>
            </w:pPr>
            <w:r w:rsidRPr="005A1EEB">
              <w:rPr>
                <w:i/>
                <w:color w:val="auto"/>
                <w:sz w:val="16"/>
                <w:szCs w:val="16"/>
              </w:rPr>
              <w:t xml:space="preserve">The </w:t>
            </w:r>
            <w:r w:rsidR="005A1EEB" w:rsidRPr="005A1EEB">
              <w:rPr>
                <w:i/>
                <w:color w:val="auto"/>
                <w:sz w:val="16"/>
                <w:szCs w:val="16"/>
              </w:rPr>
              <w:t xml:space="preserve">Sorors </w:t>
            </w:r>
            <w:r w:rsidRPr="005A1EEB">
              <w:rPr>
                <w:i/>
                <w:color w:val="auto"/>
                <w:sz w:val="16"/>
                <w:szCs w:val="16"/>
              </w:rPr>
              <w:t>&amp; Advis</w:t>
            </w:r>
            <w:r w:rsidR="00635859">
              <w:rPr>
                <w:i/>
                <w:color w:val="auto"/>
                <w:sz w:val="16"/>
                <w:szCs w:val="16"/>
              </w:rPr>
              <w:t xml:space="preserve">ors of our collegiate chapters </w:t>
            </w:r>
            <w:r w:rsidRPr="005A1EEB">
              <w:rPr>
                <w:i/>
                <w:color w:val="auto"/>
                <w:sz w:val="16"/>
                <w:szCs w:val="16"/>
              </w:rPr>
              <w:t xml:space="preserve"> AK, EB, IQ</w:t>
            </w:r>
          </w:p>
          <w:p w14:paraId="7F26C2F2" w14:textId="77777777" w:rsidR="008D79D5" w:rsidRDefault="008D79D5" w:rsidP="007A0245">
            <w:pPr>
              <w:pStyle w:val="Dates"/>
              <w:spacing w:before="0"/>
              <w:ind w:left="-90"/>
              <w:jc w:val="center"/>
              <w:rPr>
                <w:i/>
                <w:color w:val="7030A0"/>
                <w:sz w:val="18"/>
              </w:rPr>
            </w:pPr>
          </w:p>
          <w:p w14:paraId="0D11C696" w14:textId="77777777" w:rsidR="008D79D5" w:rsidRDefault="008D79D5" w:rsidP="007A0245">
            <w:pPr>
              <w:pStyle w:val="Dates"/>
              <w:spacing w:before="0"/>
              <w:ind w:left="-90"/>
              <w:jc w:val="center"/>
              <w:rPr>
                <w:i/>
                <w:color w:val="7030A0"/>
                <w:sz w:val="18"/>
              </w:rPr>
            </w:pPr>
          </w:p>
          <w:p w14:paraId="7DFC27F4" w14:textId="77777777" w:rsidR="008D79D5" w:rsidRPr="007A0245" w:rsidRDefault="008D79D5" w:rsidP="008D79D5">
            <w:pPr>
              <w:pStyle w:val="Dates"/>
              <w:spacing w:before="0"/>
              <w:rPr>
                <w:i/>
                <w:color w:val="7030A0"/>
                <w:sz w:val="18"/>
              </w:rPr>
            </w:pPr>
          </w:p>
          <w:p w14:paraId="4D95B613" w14:textId="77777777" w:rsidR="003C5A28" w:rsidRDefault="003C5A28" w:rsidP="008F2529">
            <w:pPr>
              <w:ind w:left="-90"/>
              <w:rPr>
                <w:color w:val="FF0000"/>
              </w:rPr>
            </w:pPr>
          </w:p>
          <w:p w14:paraId="0376C941" w14:textId="77777777" w:rsidR="002771FF" w:rsidRPr="003A67B0" w:rsidRDefault="002771FF" w:rsidP="008F2529">
            <w:pPr>
              <w:ind w:left="-90"/>
              <w:rPr>
                <w:rFonts w:ascii="Arial Narrow" w:hAnsi="Arial Narrow"/>
                <w:color w:val="auto"/>
              </w:rPr>
            </w:pPr>
          </w:p>
        </w:tc>
        <w:tc>
          <w:tcPr>
            <w:tcW w:w="1464" w:type="dxa"/>
          </w:tcPr>
          <w:p w14:paraId="7F1367A0" w14:textId="77777777" w:rsidR="003C5A28" w:rsidRPr="003A67B0" w:rsidRDefault="00DF21B8" w:rsidP="00A9735A">
            <w:pPr>
              <w:pStyle w:val="Dates"/>
              <w:spacing w:before="0"/>
              <w:ind w:left="-90" w:right="-61"/>
              <w:rPr>
                <w:color w:val="auto"/>
              </w:rPr>
            </w:pPr>
            <w:r w:rsidRPr="009F2716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9A403A3" wp14:editId="142C54FE">
                      <wp:simplePos x="0" y="0"/>
                      <wp:positionH relativeFrom="column">
                        <wp:posOffset>-19491</wp:posOffset>
                      </wp:positionH>
                      <wp:positionV relativeFrom="paragraph">
                        <wp:posOffset>117281</wp:posOffset>
                      </wp:positionV>
                      <wp:extent cx="840828" cy="307994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840828" cy="30799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55EC8CE" w14:textId="77777777" w:rsidR="00822B5C" w:rsidRPr="00822B5C" w:rsidRDefault="00DF21B8" w:rsidP="00822B5C">
                                  <w:pPr>
                                    <w:ind w:left="-90"/>
                                    <w:rPr>
                                      <w:b/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7030A0"/>
                                      <w:sz w:val="14"/>
                                      <w:szCs w:val="14"/>
                                    </w:rPr>
                                    <w:t xml:space="preserve">Prayers with Sorors </w:t>
                                  </w:r>
                                  <w:r w:rsidR="00822B5C" w:rsidRPr="00822B5C">
                                    <w:rPr>
                                      <w:b/>
                                      <w:color w:val="7030A0"/>
                                      <w:sz w:val="14"/>
                                      <w:szCs w:val="14"/>
                                    </w:rPr>
                                    <w:t xml:space="preserve">6:30 </w:t>
                                  </w:r>
                                  <w:r w:rsidR="00822B5C">
                                    <w:rPr>
                                      <w:b/>
                                      <w:color w:val="7030A0"/>
                                      <w:sz w:val="14"/>
                                      <w:szCs w:val="14"/>
                                    </w:rPr>
                                    <w:t>PM</w:t>
                                  </w:r>
                                </w:p>
                                <w:p w14:paraId="204A2F13" w14:textId="77777777" w:rsidR="00822B5C" w:rsidRDefault="00822B5C" w:rsidP="00822B5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A403A3" id="Text Box 4" o:spid="_x0000_s1037" type="#_x0000_t202" style="position:absolute;left:0;text-align:left;margin-left:-1.55pt;margin-top:9.25pt;width:66.2pt;height:24.2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" fillcolor="window" stroked="f" strokeweight=".5pt">
                      <v:textbox>
                        <w:txbxContent>
                          <w:p w14:paraId="055EC8CE" w14:textId="77777777" w:rsidR="00822B5C" w:rsidRPr="00822B5C" w:rsidRDefault="00DF21B8" w:rsidP="00822B5C">
                            <w:pPr>
                              <w:ind w:left="-90"/>
                              <w:rPr>
                                <w:b/>
                                <w:color w:val="7030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14"/>
                                <w:szCs w:val="14"/>
                              </w:rPr>
                              <w:t xml:space="preserve">Prayers with Sorors </w:t>
                            </w:r>
                            <w:r w:rsidR="00822B5C" w:rsidRPr="00822B5C">
                              <w:rPr>
                                <w:b/>
                                <w:color w:val="7030A0"/>
                                <w:sz w:val="14"/>
                                <w:szCs w:val="14"/>
                              </w:rPr>
                              <w:t xml:space="preserve">6:30 </w:t>
                            </w:r>
                            <w:r w:rsidR="00822B5C">
                              <w:rPr>
                                <w:b/>
                                <w:color w:val="7030A0"/>
                                <w:sz w:val="14"/>
                                <w:szCs w:val="14"/>
                              </w:rPr>
                              <w:t>PM</w:t>
                            </w:r>
                          </w:p>
                          <w:p w14:paraId="204A2F13" w14:textId="77777777" w:rsidR="00822B5C" w:rsidRDefault="00822B5C" w:rsidP="00822B5C"/>
                        </w:txbxContent>
                      </v:textbox>
                    </v:shape>
                  </w:pict>
                </mc:Fallback>
              </mc:AlternateContent>
            </w:r>
            <w:r w:rsidR="00BA3A67">
              <w:rPr>
                <w:b/>
                <w:color w:val="auto"/>
                <w:sz w:val="18"/>
              </w:rPr>
              <w:t>21</w:t>
            </w:r>
            <w:r w:rsidR="00A51882" w:rsidRPr="00C97046">
              <w:rPr>
                <w:rFonts w:ascii="Arial Narrow" w:hAnsi="Arial Narrow"/>
                <w:b/>
                <w:color w:val="40619D" w:themeColor="accent6"/>
                <w:sz w:val="16"/>
              </w:rPr>
              <w:t xml:space="preserve"> </w:t>
            </w:r>
            <w:r w:rsidR="00A9735A">
              <w:rPr>
                <w:rFonts w:ascii="Arial Narrow" w:hAnsi="Arial Narrow"/>
                <w:color w:val="40619D" w:themeColor="accent6"/>
                <w:sz w:val="16"/>
              </w:rPr>
              <w:t xml:space="preserve">         </w:t>
            </w:r>
            <w:r w:rsidR="00CD23E3">
              <w:rPr>
                <w:rFonts w:ascii="Arial Narrow" w:hAnsi="Arial Narrow"/>
                <w:color w:val="40619D" w:themeColor="accent6"/>
                <w:sz w:val="16"/>
              </w:rPr>
              <w:t xml:space="preserve"> </w:t>
            </w:r>
            <w:r w:rsidR="000D0AE3">
              <w:rPr>
                <w:rFonts w:ascii="Arial Narrow" w:hAnsi="Arial Narrow"/>
                <w:color w:val="40619D" w:themeColor="accent6"/>
                <w:sz w:val="16"/>
              </w:rPr>
              <w:t xml:space="preserve">  </w:t>
            </w:r>
            <w:r w:rsidR="00CD23E3">
              <w:rPr>
                <w:rFonts w:ascii="Arial Narrow" w:hAnsi="Arial Narrow"/>
                <w:color w:val="40619D" w:themeColor="accent6"/>
                <w:sz w:val="16"/>
              </w:rPr>
              <w:t xml:space="preserve">   </w:t>
            </w:r>
            <w:r w:rsidR="000D0AE3">
              <w:rPr>
                <w:rFonts w:ascii="Arial Narrow" w:hAnsi="Arial Narrow"/>
                <w:color w:val="40619D" w:themeColor="accent6"/>
                <w:sz w:val="16"/>
              </w:rPr>
              <w:t xml:space="preserve"> </w:t>
            </w:r>
          </w:p>
        </w:tc>
        <w:tc>
          <w:tcPr>
            <w:tcW w:w="1573" w:type="dxa"/>
          </w:tcPr>
          <w:p w14:paraId="267B5AFD" w14:textId="77777777" w:rsidR="003C5A28" w:rsidRPr="00C97046" w:rsidRDefault="00BA3A67" w:rsidP="00A818CF">
            <w:pPr>
              <w:pStyle w:val="Dates"/>
              <w:spacing w:before="0"/>
              <w:ind w:left="-90"/>
              <w:rPr>
                <w:b/>
                <w:color w:val="auto"/>
              </w:rPr>
            </w:pPr>
            <w:r>
              <w:rPr>
                <w:b/>
                <w:color w:val="auto"/>
                <w:sz w:val="18"/>
              </w:rPr>
              <w:t>22</w:t>
            </w:r>
            <w:r w:rsidR="00A51882" w:rsidRPr="00C97046">
              <w:rPr>
                <w:rFonts w:ascii="Arial Narrow" w:hAnsi="Arial Narrow"/>
                <w:b/>
                <w:color w:val="40619D" w:themeColor="accent6"/>
                <w:sz w:val="16"/>
              </w:rPr>
              <w:t xml:space="preserve"> </w:t>
            </w:r>
          </w:p>
        </w:tc>
        <w:tc>
          <w:tcPr>
            <w:tcW w:w="1543" w:type="dxa"/>
            <w:vMerge w:val="restart"/>
          </w:tcPr>
          <w:p w14:paraId="655E6B1B" w14:textId="77777777" w:rsidR="00A51882" w:rsidRPr="00C97046" w:rsidRDefault="00F55DBB" w:rsidP="003C5A28">
            <w:pPr>
              <w:pStyle w:val="Dates"/>
              <w:spacing w:before="0"/>
              <w:ind w:left="-90"/>
              <w:rPr>
                <w:b/>
                <w:i/>
                <w:color w:val="auto"/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03C54069" wp14:editId="4144AF19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158750</wp:posOffset>
                  </wp:positionV>
                  <wp:extent cx="823595" cy="939800"/>
                  <wp:effectExtent l="0" t="0" r="0" b="0"/>
                  <wp:wrapSquare wrapText="bothSides"/>
                  <wp:docPr id="9" name="Picture 9" descr="Image result for delta sigma theta sisterh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delta sigma theta sisterh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95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3A67">
              <w:rPr>
                <w:b/>
                <w:color w:val="auto"/>
                <w:sz w:val="18"/>
              </w:rPr>
              <w:t>23</w:t>
            </w:r>
            <w:r w:rsidR="00A51882" w:rsidRPr="00C97046">
              <w:rPr>
                <w:b/>
                <w:color w:val="auto"/>
              </w:rPr>
              <w:t xml:space="preserve"> </w:t>
            </w:r>
          </w:p>
          <w:p w14:paraId="723FEAC9" w14:textId="77777777" w:rsidR="003C5A28" w:rsidRPr="004C3F2C" w:rsidRDefault="003C5A28" w:rsidP="004C3F2C">
            <w:pPr>
              <w:rPr>
                <w:i/>
                <w:color w:val="auto"/>
                <w:sz w:val="8"/>
                <w:szCs w:val="8"/>
              </w:rPr>
            </w:pPr>
          </w:p>
        </w:tc>
        <w:tc>
          <w:tcPr>
            <w:tcW w:w="1530" w:type="dxa"/>
          </w:tcPr>
          <w:p w14:paraId="191F0427" w14:textId="77777777" w:rsidR="00A473F7" w:rsidRPr="000C3D65" w:rsidRDefault="00BA3A67" w:rsidP="000C3D65">
            <w:pPr>
              <w:spacing w:before="40" w:after="40"/>
              <w:ind w:left="-90"/>
              <w:rPr>
                <w:b/>
                <w:i/>
                <w:color w:val="FF0000"/>
              </w:rPr>
            </w:pPr>
            <w:r>
              <w:rPr>
                <w:b/>
                <w:color w:val="auto"/>
              </w:rPr>
              <w:t>24</w:t>
            </w:r>
            <w:r w:rsidR="00D26722">
              <w:rPr>
                <w:color w:val="auto"/>
              </w:rPr>
              <w:t xml:space="preserve">  </w:t>
            </w:r>
          </w:p>
        </w:tc>
        <w:tc>
          <w:tcPr>
            <w:tcW w:w="1440" w:type="dxa"/>
            <w:vMerge w:val="restart"/>
          </w:tcPr>
          <w:p w14:paraId="55EF0BA2" w14:textId="77777777" w:rsidR="000E7DD1" w:rsidRDefault="00BA3A67" w:rsidP="009D024F">
            <w:pPr>
              <w:pStyle w:val="Dates"/>
              <w:spacing w:before="0"/>
              <w:ind w:left="-90"/>
              <w:rPr>
                <w:b/>
                <w:color w:val="auto"/>
              </w:rPr>
            </w:pPr>
            <w:r>
              <w:rPr>
                <w:b/>
                <w:color w:val="auto"/>
                <w:sz w:val="18"/>
              </w:rPr>
              <w:t>25</w:t>
            </w:r>
            <w:r w:rsidR="00A51882" w:rsidRPr="00C97046">
              <w:rPr>
                <w:b/>
                <w:color w:val="auto"/>
              </w:rPr>
              <w:t xml:space="preserve"> </w:t>
            </w:r>
            <w:r w:rsidR="000C3D65">
              <w:rPr>
                <w:b/>
                <w:color w:val="auto"/>
              </w:rPr>
              <w:t xml:space="preserve">        </w:t>
            </w:r>
            <w:r w:rsidR="00DF21B8" w:rsidRPr="00AC2E5E">
              <w:rPr>
                <w:b/>
                <w:noProof/>
                <w:sz w:val="18"/>
              </w:rPr>
              <w:drawing>
                <wp:inline distT="0" distB="0" distL="0" distR="0" wp14:anchorId="02FE1958" wp14:editId="691EEE7A">
                  <wp:extent cx="365134" cy="16192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00" cy="235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9E19EC" w14:textId="77777777" w:rsidR="00FD100F" w:rsidRDefault="000E7DD1" w:rsidP="00DF21B8">
            <w:pPr>
              <w:pStyle w:val="Dates"/>
              <w:spacing w:before="0"/>
              <w:ind w:left="-90"/>
              <w:rPr>
                <w:i/>
                <w:color w:val="auto"/>
                <w:sz w:val="8"/>
                <w:szCs w:val="8"/>
              </w:rPr>
            </w:pPr>
            <w:r>
              <w:rPr>
                <w:b/>
                <w:color w:val="auto"/>
              </w:rPr>
              <w:t xml:space="preserve">       </w:t>
            </w:r>
            <w:r w:rsidR="00DF21B8">
              <w:rPr>
                <w:b/>
                <w:color w:val="auto"/>
              </w:rPr>
              <w:t xml:space="preserve">  </w:t>
            </w:r>
            <w:r w:rsidR="00BA5CA7">
              <w:rPr>
                <w:i/>
                <w:color w:val="auto"/>
                <w:sz w:val="8"/>
                <w:szCs w:val="8"/>
              </w:rPr>
              <w:t xml:space="preserve">         </w:t>
            </w:r>
          </w:p>
          <w:p w14:paraId="225544EF" w14:textId="77777777" w:rsidR="00A473F7" w:rsidRPr="00DF21B8" w:rsidRDefault="0023136E" w:rsidP="00A473F7">
            <w:pPr>
              <w:ind w:left="-90"/>
              <w:jc w:val="center"/>
              <w:rPr>
                <w:color w:val="7030A0"/>
                <w:sz w:val="17"/>
                <w:szCs w:val="17"/>
              </w:rPr>
            </w:pPr>
            <w:r w:rsidRPr="00DF21B8">
              <w:rPr>
                <w:i/>
                <w:color w:val="7030A0"/>
                <w:sz w:val="17"/>
                <w:szCs w:val="17"/>
              </w:rPr>
              <w:t xml:space="preserve">Trivia Question # 4 </w:t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t xml:space="preserve">   6:00 PM </w:t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cr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  <w:r w:rsidR="00A473F7" w:rsidRPr="00DF21B8">
              <w:rPr>
                <w:vanish/>
                <w:color w:val="auto"/>
                <w:sz w:val="17"/>
                <w:szCs w:val="17"/>
              </w:rPr>
              <w:pgNum/>
            </w:r>
          </w:p>
          <w:p w14:paraId="3C424244" w14:textId="77777777" w:rsidR="00FD100F" w:rsidRPr="007E457E" w:rsidRDefault="00FD100F" w:rsidP="002771FF">
            <w:pPr>
              <w:pStyle w:val="Dates"/>
              <w:spacing w:before="0"/>
              <w:ind w:left="-90"/>
              <w:jc w:val="center"/>
              <w:rPr>
                <w:i/>
                <w:color w:val="auto"/>
                <w:sz w:val="8"/>
                <w:szCs w:val="8"/>
              </w:rPr>
            </w:pPr>
          </w:p>
          <w:p w14:paraId="54F50271" w14:textId="77777777" w:rsidR="0023136E" w:rsidRPr="00A9735A" w:rsidRDefault="0023136E" w:rsidP="0023136E">
            <w:pPr>
              <w:rPr>
                <w:rFonts w:asciiTheme="majorHAnsi" w:hAnsiTheme="majorHAnsi"/>
                <w:sz w:val="12"/>
                <w:szCs w:val="12"/>
              </w:rPr>
            </w:pPr>
            <w:r w:rsidRPr="00A9735A">
              <w:rPr>
                <w:rFonts w:asciiTheme="majorHAnsi" w:hAnsiTheme="majorHAnsi"/>
                <w:color w:val="000000" w:themeColor="text1"/>
                <w:sz w:val="12"/>
                <w:szCs w:val="12"/>
              </w:rPr>
              <w:t>Send entries to dstatx.vp1@gmail.c</w:t>
            </w:r>
            <w:r>
              <w:rPr>
                <w:rFonts w:asciiTheme="majorHAnsi" w:hAnsiTheme="majorHAnsi"/>
                <w:color w:val="000000" w:themeColor="text1"/>
                <w:sz w:val="12"/>
                <w:szCs w:val="12"/>
              </w:rPr>
              <w:t>om</w:t>
            </w:r>
          </w:p>
          <w:p w14:paraId="566B9DCA" w14:textId="77777777" w:rsidR="00AE1B2F" w:rsidRPr="002771FF" w:rsidRDefault="00AE1B2F" w:rsidP="000E7DD1">
            <w:pPr>
              <w:ind w:left="-90" w:right="-185"/>
              <w:rPr>
                <w:b/>
                <w:color w:val="auto"/>
                <w:sz w:val="16"/>
                <w:szCs w:val="16"/>
              </w:rPr>
            </w:pPr>
          </w:p>
        </w:tc>
        <w:tc>
          <w:tcPr>
            <w:tcW w:w="1517" w:type="dxa"/>
            <w:vMerge w:val="restart"/>
          </w:tcPr>
          <w:p w14:paraId="79912812" w14:textId="77777777" w:rsidR="00CB7533" w:rsidRDefault="00BA3A67" w:rsidP="00685B22">
            <w:pPr>
              <w:pStyle w:val="Dates"/>
              <w:spacing w:before="0"/>
              <w:ind w:left="-90"/>
              <w:rPr>
                <w:b/>
                <w:color w:val="auto"/>
                <w:sz w:val="18"/>
              </w:rPr>
            </w:pPr>
            <w:r>
              <w:rPr>
                <w:b/>
                <w:color w:val="auto"/>
                <w:sz w:val="18"/>
              </w:rPr>
              <w:t>26</w:t>
            </w:r>
          </w:p>
          <w:p w14:paraId="50BB24A3" w14:textId="77777777" w:rsidR="00A24E0B" w:rsidRPr="0023136E" w:rsidRDefault="00ED0640" w:rsidP="001674E4">
            <w:pPr>
              <w:ind w:left="-90"/>
              <w:rPr>
                <w:color w:val="FF0000"/>
                <w:sz w:val="14"/>
                <w:szCs w:val="14"/>
              </w:rPr>
            </w:pPr>
            <w:r w:rsidRPr="0023136E">
              <w:rPr>
                <w:color w:val="auto"/>
                <w:sz w:val="14"/>
                <w:szCs w:val="14"/>
              </w:rPr>
              <w:t>Call or text a Soror today!</w:t>
            </w:r>
            <w:r w:rsidR="00D40021" w:rsidRPr="0023136E">
              <w:rPr>
                <w:color w:val="FF0000"/>
                <w:sz w:val="14"/>
                <w:szCs w:val="14"/>
              </w:rPr>
              <w:t xml:space="preserve">  </w:t>
            </w:r>
          </w:p>
          <w:p w14:paraId="367962D9" w14:textId="77777777" w:rsidR="00D40021" w:rsidRDefault="006D797E" w:rsidP="001674E4">
            <w:pPr>
              <w:ind w:left="-90"/>
              <w:rPr>
                <w:sz w:val="8"/>
                <w:szCs w:val="8"/>
              </w:rPr>
            </w:pPr>
            <w:r>
              <w:rPr>
                <w:rFonts w:ascii="Trebuchet MS" w:hAnsi="Trebuchet MS"/>
                <w:b/>
                <w:color w:val="FF0000"/>
              </w:rPr>
              <w:t xml:space="preserve"> </w:t>
            </w:r>
            <w:r w:rsidR="00C97046">
              <w:rPr>
                <w:sz w:val="8"/>
                <w:szCs w:val="8"/>
              </w:rPr>
              <w:t xml:space="preserve">    </w:t>
            </w:r>
          </w:p>
          <w:p w14:paraId="69D1EC4E" w14:textId="77777777" w:rsidR="006D797E" w:rsidRDefault="00C34EFD" w:rsidP="006D797E">
            <w:pPr>
              <w:rPr>
                <w:i/>
                <w:color w:val="auto"/>
              </w:rPr>
            </w:pPr>
            <w:r>
              <w:object w:dxaOrig="4230" w:dyaOrig="4065" w14:anchorId="62AFB049">
                <v:shape id="_x0000_i1029" type="#_x0000_t75" style="width:60.75pt;height:51.75pt" o:ole="">
                  <v:imagedata r:id="rId31" o:title=""/>
                </v:shape>
                <o:OLEObject Type="Embed" ProgID="PBrush" ShapeID="_x0000_i1029" DrawAspect="Content" ObjectID="_1707567006" r:id="rId32"/>
              </w:object>
            </w:r>
          </w:p>
          <w:p w14:paraId="3563657F" w14:textId="77777777" w:rsidR="000D0BBC" w:rsidRDefault="000D0BBC" w:rsidP="006D797E">
            <w:pPr>
              <w:rPr>
                <w:color w:val="auto"/>
              </w:rPr>
            </w:pPr>
          </w:p>
          <w:p w14:paraId="413987F6" w14:textId="77777777" w:rsidR="000D0BBC" w:rsidRDefault="000D0BBC" w:rsidP="00A51882">
            <w:pPr>
              <w:ind w:left="-90"/>
              <w:jc w:val="center"/>
              <w:rPr>
                <w:color w:val="auto"/>
              </w:rPr>
            </w:pPr>
          </w:p>
          <w:p w14:paraId="5721C581" w14:textId="77777777" w:rsidR="002F0730" w:rsidRPr="003A67B0" w:rsidRDefault="002F0730" w:rsidP="00A51882">
            <w:pPr>
              <w:ind w:left="-90"/>
              <w:jc w:val="center"/>
              <w:rPr>
                <w:color w:val="auto"/>
              </w:rPr>
            </w:pPr>
          </w:p>
        </w:tc>
      </w:tr>
      <w:tr w:rsidR="003C5A28" w14:paraId="12F8DE1D" w14:textId="77777777" w:rsidTr="00201D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368"/>
        </w:trPr>
        <w:tc>
          <w:tcPr>
            <w:tcW w:w="1463" w:type="dxa"/>
            <w:vMerge/>
          </w:tcPr>
          <w:p w14:paraId="0E5C5CAE" w14:textId="77777777" w:rsidR="003C5A28" w:rsidRPr="003A67B0" w:rsidRDefault="003C5A28" w:rsidP="00212516">
            <w:pPr>
              <w:spacing w:before="40"/>
              <w:ind w:left="-90"/>
              <w:rPr>
                <w:color w:val="auto"/>
              </w:rPr>
            </w:pPr>
          </w:p>
        </w:tc>
        <w:tc>
          <w:tcPr>
            <w:tcW w:w="1464" w:type="dxa"/>
          </w:tcPr>
          <w:p w14:paraId="085C3790" w14:textId="77777777" w:rsidR="0023136E" w:rsidRDefault="0023136E" w:rsidP="00380545">
            <w:pPr>
              <w:rPr>
                <w:noProof/>
              </w:rPr>
            </w:pPr>
          </w:p>
          <w:p w14:paraId="54CC3334" w14:textId="77777777" w:rsidR="00DF21B8" w:rsidRPr="00DF21B8" w:rsidRDefault="0023136E" w:rsidP="00380545">
            <w:pPr>
              <w:rPr>
                <w:noProof/>
                <w:sz w:val="12"/>
                <w:szCs w:val="12"/>
              </w:rPr>
            </w:pPr>
            <w:r>
              <w:rPr>
                <w:noProof/>
              </w:rPr>
              <w:t xml:space="preserve">   </w:t>
            </w:r>
          </w:p>
          <w:p w14:paraId="38D52BF5" w14:textId="77777777" w:rsidR="003C5A28" w:rsidRPr="00933A1B" w:rsidRDefault="00DF21B8" w:rsidP="00380545">
            <w:pPr>
              <w:rPr>
                <w:color w:val="7030A0"/>
              </w:rPr>
            </w:pPr>
            <w:r w:rsidRPr="00C97046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90ADBEE" wp14:editId="00A3F329">
                      <wp:simplePos x="0" y="0"/>
                      <wp:positionH relativeFrom="column">
                        <wp:posOffset>-36941</wp:posOffset>
                      </wp:positionH>
                      <wp:positionV relativeFrom="paragraph">
                        <wp:posOffset>308266</wp:posOffset>
                      </wp:positionV>
                      <wp:extent cx="865170" cy="344170"/>
                      <wp:effectExtent l="0" t="0" r="0" b="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5170" cy="3441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1975A16" w14:textId="77777777" w:rsidR="007625BF" w:rsidRPr="00CA775D" w:rsidRDefault="007625BF" w:rsidP="0070577E">
                                  <w:pPr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A775D">
                                    <w:rPr>
                                      <w:i/>
                                      <w:color w:val="auto"/>
                                      <w:sz w:val="16"/>
                                      <w:szCs w:val="16"/>
                                    </w:rPr>
                                    <w:t>Pray for the leaders in our community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0ADBEE" id="Text Box 16" o:spid="_x0000_s1038" type="#_x0000_t202" style="position:absolute;margin-left:-2.9pt;margin-top:24.25pt;width:68.1pt;height:27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" fillcolor="window" stroked="f" strokeweight=".5pt">
                      <v:textbox>
                        <w:txbxContent>
                          <w:p w14:paraId="71975A16" w14:textId="77777777" w:rsidR="007625BF" w:rsidRPr="00CA775D" w:rsidRDefault="007625BF" w:rsidP="0070577E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CA775D">
                              <w:rPr>
                                <w:i/>
                                <w:color w:val="auto"/>
                                <w:sz w:val="16"/>
                                <w:szCs w:val="16"/>
                              </w:rPr>
                              <w:t>Pray for the leaders in our community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    </w:t>
            </w:r>
            <w:r w:rsidR="0023136E">
              <w:rPr>
                <w:noProof/>
              </w:rPr>
              <w:t xml:space="preserve">  </w:t>
            </w:r>
            <w:r w:rsidR="0023136E">
              <w:rPr>
                <w:noProof/>
              </w:rPr>
              <w:drawing>
                <wp:inline distT="0" distB="0" distL="0" distR="0" wp14:anchorId="2CB41A20" wp14:editId="145B1A3E">
                  <wp:extent cx="476885" cy="338958"/>
                  <wp:effectExtent l="0" t="0" r="0" b="4445"/>
                  <wp:docPr id="40" name="Picture 2" descr="City Kids - Prayer — The City Chu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ty Kids - Prayer — The City Chu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13" cy="406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dxa"/>
          </w:tcPr>
          <w:p w14:paraId="65041637" w14:textId="77777777" w:rsidR="00B004D7" w:rsidRPr="003E574B" w:rsidRDefault="00B004D7" w:rsidP="00B004D7">
            <w:pPr>
              <w:ind w:left="-90"/>
              <w:jc w:val="center"/>
              <w:rPr>
                <w:color w:val="auto"/>
              </w:rPr>
            </w:pPr>
            <w:r w:rsidRPr="003E574B">
              <w:rPr>
                <w:color w:val="auto"/>
              </w:rPr>
              <w:t xml:space="preserve">Wear </w:t>
            </w:r>
            <w:r w:rsidRPr="003E574B">
              <w:rPr>
                <w:b/>
                <w:color w:val="FF0000"/>
              </w:rPr>
              <w:t>RED</w:t>
            </w:r>
            <w:r w:rsidRPr="003E574B">
              <w:rPr>
                <w:color w:val="auto"/>
              </w:rPr>
              <w:t xml:space="preserve"> for Diabetes Alert Day</w:t>
            </w:r>
          </w:p>
          <w:p w14:paraId="68D52F5E" w14:textId="77777777" w:rsidR="00B004D7" w:rsidRPr="00FD70B7" w:rsidRDefault="00276B46" w:rsidP="00B004D7">
            <w:pPr>
              <w:ind w:left="-90"/>
              <w:jc w:val="center"/>
              <w:rPr>
                <w:b/>
                <w:color w:val="FF0000"/>
                <w:sz w:val="16"/>
                <w:szCs w:val="16"/>
              </w:rPr>
            </w:pPr>
            <w:r w:rsidRPr="00FD70B7">
              <w:rPr>
                <w:b/>
                <w:color w:val="FF0000"/>
                <w:sz w:val="16"/>
                <w:szCs w:val="16"/>
              </w:rPr>
              <w:t>*</w:t>
            </w:r>
            <w:r w:rsidR="00FD70B7" w:rsidRPr="00FD70B7">
              <w:rPr>
                <w:b/>
                <w:color w:val="FF0000"/>
                <w:sz w:val="16"/>
                <w:szCs w:val="16"/>
              </w:rPr>
              <w:t>p</w:t>
            </w:r>
            <w:r w:rsidR="00B004D7" w:rsidRPr="00FD70B7">
              <w:rPr>
                <w:b/>
                <w:color w:val="FF0000"/>
                <w:sz w:val="16"/>
                <w:szCs w:val="16"/>
              </w:rPr>
              <w:t>hoto</w:t>
            </w:r>
          </w:p>
          <w:p w14:paraId="55871EDC" w14:textId="77777777" w:rsidR="003C5A28" w:rsidRDefault="002E75A9" w:rsidP="00635859">
            <w:pPr>
              <w:jc w:val="center"/>
              <w:rPr>
                <w:i/>
                <w:color w:val="auto"/>
                <w:sz w:val="16"/>
                <w:szCs w:val="16"/>
              </w:rPr>
            </w:pPr>
            <w:r w:rsidRPr="0023136E">
              <w:rPr>
                <w:i/>
                <w:color w:val="auto"/>
                <w:sz w:val="16"/>
                <w:szCs w:val="16"/>
              </w:rPr>
              <w:t xml:space="preserve">Complete </w:t>
            </w:r>
            <w:r w:rsidR="00AD430C" w:rsidRPr="0023136E">
              <w:rPr>
                <w:i/>
                <w:color w:val="auto"/>
                <w:sz w:val="16"/>
                <w:szCs w:val="16"/>
              </w:rPr>
              <w:t xml:space="preserve">Diabetes </w:t>
            </w:r>
            <w:r w:rsidR="00581856" w:rsidRPr="0023136E">
              <w:rPr>
                <w:i/>
                <w:color w:val="auto"/>
                <w:sz w:val="16"/>
                <w:szCs w:val="16"/>
              </w:rPr>
              <w:t>Risk Test Onlin</w:t>
            </w:r>
            <w:r w:rsidR="003E574B" w:rsidRPr="0023136E">
              <w:rPr>
                <w:i/>
                <w:color w:val="auto"/>
                <w:sz w:val="16"/>
                <w:szCs w:val="16"/>
              </w:rPr>
              <w:t>e</w:t>
            </w:r>
          </w:p>
          <w:p w14:paraId="3BB7C579" w14:textId="77777777" w:rsidR="0023136E" w:rsidRDefault="0023136E" w:rsidP="0023136E">
            <w:pPr>
              <w:jc w:val="center"/>
              <w:rPr>
                <w:i/>
                <w:color w:val="auto"/>
                <w:sz w:val="16"/>
                <w:szCs w:val="16"/>
              </w:rPr>
            </w:pPr>
          </w:p>
          <w:p w14:paraId="141F8DD9" w14:textId="77777777" w:rsidR="0023136E" w:rsidRPr="0023136E" w:rsidRDefault="0023136E" w:rsidP="0023136E">
            <w:pPr>
              <w:jc w:val="center"/>
              <w:rPr>
                <w:i/>
                <w:color w:val="auto"/>
              </w:rPr>
            </w:pPr>
            <w:r>
              <w:rPr>
                <w:i/>
                <w:color w:val="auto"/>
                <w:sz w:val="16"/>
                <w:szCs w:val="16"/>
              </w:rPr>
              <w:t>Pray for Unity</w:t>
            </w:r>
          </w:p>
        </w:tc>
        <w:tc>
          <w:tcPr>
            <w:tcW w:w="1543" w:type="dxa"/>
            <w:vMerge/>
          </w:tcPr>
          <w:p w14:paraId="19917DF9" w14:textId="77777777" w:rsidR="003C5A28" w:rsidRPr="003A67B0" w:rsidRDefault="003C5A28" w:rsidP="00D27087">
            <w:pPr>
              <w:spacing w:before="40" w:after="40"/>
              <w:ind w:left="-90"/>
              <w:jc w:val="center"/>
              <w:rPr>
                <w:color w:val="auto"/>
              </w:rPr>
            </w:pPr>
          </w:p>
        </w:tc>
        <w:tc>
          <w:tcPr>
            <w:tcW w:w="1530" w:type="dxa"/>
          </w:tcPr>
          <w:p w14:paraId="7D9A7F83" w14:textId="77777777" w:rsidR="00E313C3" w:rsidRDefault="00E313C3" w:rsidP="003C5A28">
            <w:pPr>
              <w:ind w:left="-90"/>
              <w:jc w:val="center"/>
              <w:rPr>
                <w:color w:val="FF0000"/>
              </w:rPr>
            </w:pPr>
          </w:p>
          <w:p w14:paraId="2B1ABE6D" w14:textId="77777777" w:rsidR="00AE1B2F" w:rsidRPr="00AE1B2F" w:rsidRDefault="00674D36" w:rsidP="003C5A28">
            <w:pPr>
              <w:ind w:left="-90"/>
              <w:jc w:val="center"/>
              <w:rPr>
                <w:i/>
                <w:color w:val="auto"/>
              </w:rPr>
            </w:pPr>
            <w:r>
              <w:object w:dxaOrig="2970" w:dyaOrig="1965" w14:anchorId="060A689F">
                <v:shape id="_x0000_i1030" type="#_x0000_t75" style="width:60pt;height:45.75pt" o:ole="">
                  <v:imagedata r:id="rId33" o:title=""/>
                </v:shape>
                <o:OLEObject Type="Embed" ProgID="PBrush" ShapeID="_x0000_i1030" DrawAspect="Content" ObjectID="_1707567007" r:id="rId34"/>
              </w:object>
            </w:r>
          </w:p>
        </w:tc>
        <w:tc>
          <w:tcPr>
            <w:tcW w:w="1440" w:type="dxa"/>
            <w:vMerge/>
          </w:tcPr>
          <w:p w14:paraId="3C081C90" w14:textId="77777777" w:rsidR="003C5A28" w:rsidRPr="00781068" w:rsidRDefault="003C5A28" w:rsidP="00781068">
            <w:pPr>
              <w:spacing w:before="40" w:after="40"/>
              <w:ind w:left="-90"/>
              <w:jc w:val="center"/>
              <w:rPr>
                <w:color w:val="FF0000"/>
              </w:rPr>
            </w:pPr>
          </w:p>
        </w:tc>
        <w:tc>
          <w:tcPr>
            <w:tcW w:w="1517" w:type="dxa"/>
            <w:vMerge/>
          </w:tcPr>
          <w:p w14:paraId="1E3C864C" w14:textId="77777777" w:rsidR="003C5A28" w:rsidRPr="003A67B0" w:rsidRDefault="003C5A28" w:rsidP="008F2529">
            <w:pPr>
              <w:spacing w:before="40" w:after="40"/>
              <w:ind w:left="-90"/>
              <w:jc w:val="center"/>
              <w:rPr>
                <w:color w:val="auto"/>
              </w:rPr>
            </w:pPr>
          </w:p>
        </w:tc>
      </w:tr>
      <w:tr w:rsidR="003C5A28" w14:paraId="4323FECF" w14:textId="77777777" w:rsidTr="00201D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1463" w:type="dxa"/>
          </w:tcPr>
          <w:p w14:paraId="706DC377" w14:textId="77777777" w:rsidR="002767E5" w:rsidRDefault="009F2716" w:rsidP="00BE7EB7">
            <w:pPr>
              <w:pStyle w:val="Dates"/>
              <w:spacing w:after="40"/>
              <w:ind w:left="-90"/>
              <w:rPr>
                <w:b/>
                <w:color w:val="auto"/>
                <w:sz w:val="18"/>
              </w:rPr>
            </w:pPr>
            <w:r>
              <w:rPr>
                <w:b/>
                <w:color w:val="auto"/>
                <w:sz w:val="18"/>
              </w:rPr>
              <w:t>2</w:t>
            </w:r>
            <w:r w:rsidR="00BA3A67">
              <w:rPr>
                <w:b/>
                <w:color w:val="auto"/>
                <w:sz w:val="18"/>
              </w:rPr>
              <w:t>7</w:t>
            </w:r>
          </w:p>
          <w:p w14:paraId="3DF0B0A1" w14:textId="77777777" w:rsidR="002767E5" w:rsidRDefault="002767E5" w:rsidP="00BE7EB7">
            <w:pPr>
              <w:pStyle w:val="Dates"/>
              <w:spacing w:after="40"/>
              <w:ind w:left="-90"/>
              <w:rPr>
                <w:b/>
                <w:color w:val="auto"/>
                <w:sz w:val="18"/>
              </w:rPr>
            </w:pPr>
          </w:p>
          <w:p w14:paraId="55B4E8D4" w14:textId="77777777" w:rsidR="002767E5" w:rsidRDefault="002767E5" w:rsidP="00BE7EB7">
            <w:pPr>
              <w:pStyle w:val="Dates"/>
              <w:spacing w:after="40"/>
              <w:ind w:left="-90"/>
              <w:rPr>
                <w:b/>
                <w:color w:val="auto"/>
                <w:sz w:val="18"/>
              </w:rPr>
            </w:pPr>
          </w:p>
          <w:p w14:paraId="1854ECC7" w14:textId="77777777" w:rsidR="002767E5" w:rsidRDefault="002767E5" w:rsidP="00BE7EB7">
            <w:pPr>
              <w:pStyle w:val="Dates"/>
              <w:spacing w:after="40"/>
              <w:ind w:left="-90"/>
              <w:rPr>
                <w:b/>
                <w:color w:val="auto"/>
                <w:sz w:val="18"/>
              </w:rPr>
            </w:pPr>
          </w:p>
          <w:p w14:paraId="0D0C4704" w14:textId="77777777" w:rsidR="002767E5" w:rsidRDefault="002767E5" w:rsidP="00BE7EB7">
            <w:pPr>
              <w:pStyle w:val="Dates"/>
              <w:spacing w:after="40"/>
              <w:ind w:left="-90"/>
              <w:rPr>
                <w:b/>
                <w:color w:val="auto"/>
                <w:sz w:val="18"/>
              </w:rPr>
            </w:pPr>
          </w:p>
          <w:p w14:paraId="2B0D2B30" w14:textId="77777777" w:rsidR="002767E5" w:rsidRDefault="002767E5" w:rsidP="00BE7EB7">
            <w:pPr>
              <w:pStyle w:val="Dates"/>
              <w:spacing w:after="40"/>
              <w:ind w:left="-90"/>
              <w:rPr>
                <w:b/>
                <w:color w:val="auto"/>
                <w:sz w:val="18"/>
              </w:rPr>
            </w:pPr>
          </w:p>
          <w:p w14:paraId="333E95E6" w14:textId="77777777" w:rsidR="002767E5" w:rsidRDefault="002767E5" w:rsidP="00BE7EB7">
            <w:pPr>
              <w:pStyle w:val="Dates"/>
              <w:spacing w:after="40"/>
              <w:ind w:left="-90"/>
              <w:rPr>
                <w:b/>
                <w:color w:val="auto"/>
                <w:sz w:val="18"/>
              </w:rPr>
            </w:pPr>
          </w:p>
          <w:p w14:paraId="03095AA5" w14:textId="77777777" w:rsidR="00BE7EB7" w:rsidRDefault="00BE7EB7" w:rsidP="00BE7EB7">
            <w:pPr>
              <w:pStyle w:val="Dates"/>
              <w:spacing w:after="40"/>
              <w:ind w:left="-90"/>
              <w:rPr>
                <w:b/>
                <w:color w:val="auto"/>
                <w:sz w:val="18"/>
              </w:rPr>
            </w:pPr>
            <w:r>
              <w:rPr>
                <w:b/>
                <w:color w:val="auto"/>
                <w:sz w:val="18"/>
              </w:rPr>
              <w:t xml:space="preserve">  </w:t>
            </w:r>
          </w:p>
          <w:p w14:paraId="18E7275D" w14:textId="77777777" w:rsidR="00E313C3" w:rsidRDefault="00E313C3" w:rsidP="00BE7EB7">
            <w:pPr>
              <w:pStyle w:val="Dates"/>
              <w:spacing w:after="40"/>
              <w:ind w:left="-90"/>
              <w:rPr>
                <w:b/>
                <w:color w:val="auto"/>
                <w:sz w:val="18"/>
              </w:rPr>
            </w:pPr>
          </w:p>
          <w:p w14:paraId="76DDCFD5" w14:textId="77777777" w:rsidR="00E313C3" w:rsidRDefault="00E313C3" w:rsidP="00BE7EB7">
            <w:pPr>
              <w:pStyle w:val="Dates"/>
              <w:spacing w:after="40"/>
              <w:ind w:left="-90"/>
              <w:rPr>
                <w:b/>
                <w:color w:val="auto"/>
                <w:sz w:val="18"/>
              </w:rPr>
            </w:pPr>
          </w:p>
          <w:p w14:paraId="367B264D" w14:textId="77777777" w:rsidR="00E313C3" w:rsidRDefault="00E313C3" w:rsidP="00BE7EB7">
            <w:pPr>
              <w:pStyle w:val="Dates"/>
              <w:spacing w:after="40"/>
              <w:ind w:left="-90"/>
              <w:rPr>
                <w:b/>
                <w:color w:val="auto"/>
                <w:sz w:val="18"/>
              </w:rPr>
            </w:pPr>
          </w:p>
          <w:p w14:paraId="2D791EA2" w14:textId="77777777" w:rsidR="00A9735A" w:rsidRDefault="00A9735A" w:rsidP="00BE7EB7">
            <w:pPr>
              <w:pStyle w:val="Dates"/>
              <w:spacing w:after="40"/>
              <w:ind w:left="-90"/>
              <w:rPr>
                <w:b/>
                <w:color w:val="auto"/>
                <w:sz w:val="18"/>
              </w:rPr>
            </w:pPr>
          </w:p>
          <w:p w14:paraId="1A98EB58" w14:textId="77777777" w:rsidR="00A9735A" w:rsidRDefault="00A9735A" w:rsidP="00BE7EB7">
            <w:pPr>
              <w:pStyle w:val="Dates"/>
              <w:spacing w:after="40"/>
              <w:ind w:left="-90"/>
              <w:rPr>
                <w:b/>
                <w:color w:val="auto"/>
                <w:sz w:val="18"/>
              </w:rPr>
            </w:pPr>
          </w:p>
          <w:p w14:paraId="7789552C" w14:textId="77777777" w:rsidR="00A9735A" w:rsidRDefault="00A9735A" w:rsidP="00BE7EB7">
            <w:pPr>
              <w:pStyle w:val="Dates"/>
              <w:spacing w:after="40"/>
              <w:ind w:left="-90"/>
              <w:rPr>
                <w:b/>
                <w:color w:val="auto"/>
                <w:sz w:val="18"/>
              </w:rPr>
            </w:pPr>
          </w:p>
          <w:p w14:paraId="6A9580C1" w14:textId="77777777" w:rsidR="00A9735A" w:rsidRDefault="00A9735A" w:rsidP="00BE7EB7">
            <w:pPr>
              <w:pStyle w:val="Dates"/>
              <w:spacing w:after="40"/>
              <w:ind w:left="-90"/>
              <w:rPr>
                <w:b/>
                <w:color w:val="auto"/>
                <w:sz w:val="18"/>
              </w:rPr>
            </w:pPr>
          </w:p>
          <w:p w14:paraId="04794B0D" w14:textId="77777777" w:rsidR="00A9735A" w:rsidRDefault="00A9735A" w:rsidP="00BE7EB7">
            <w:pPr>
              <w:pStyle w:val="Dates"/>
              <w:spacing w:after="40"/>
              <w:ind w:left="-90"/>
              <w:rPr>
                <w:b/>
                <w:color w:val="auto"/>
                <w:sz w:val="18"/>
              </w:rPr>
            </w:pPr>
          </w:p>
          <w:p w14:paraId="3C40EA85" w14:textId="77777777" w:rsidR="00A9735A" w:rsidRDefault="00A9735A" w:rsidP="00BE7EB7">
            <w:pPr>
              <w:pStyle w:val="Dates"/>
              <w:spacing w:after="40"/>
              <w:ind w:left="-90"/>
              <w:rPr>
                <w:b/>
                <w:color w:val="auto"/>
                <w:sz w:val="18"/>
              </w:rPr>
            </w:pPr>
          </w:p>
          <w:p w14:paraId="2171BE05" w14:textId="77777777" w:rsidR="00A9735A" w:rsidRDefault="00A9735A" w:rsidP="00BE7EB7">
            <w:pPr>
              <w:pStyle w:val="Dates"/>
              <w:spacing w:after="40"/>
              <w:ind w:left="-90"/>
              <w:rPr>
                <w:b/>
                <w:color w:val="auto"/>
                <w:sz w:val="18"/>
              </w:rPr>
            </w:pPr>
          </w:p>
          <w:p w14:paraId="23938728" w14:textId="77777777" w:rsidR="00A9735A" w:rsidRDefault="00A9735A" w:rsidP="00BE7EB7">
            <w:pPr>
              <w:pStyle w:val="Dates"/>
              <w:spacing w:after="40"/>
              <w:ind w:left="-90"/>
              <w:rPr>
                <w:b/>
                <w:color w:val="auto"/>
                <w:sz w:val="18"/>
              </w:rPr>
            </w:pPr>
          </w:p>
          <w:p w14:paraId="6DB4CBFD" w14:textId="77777777" w:rsidR="00BE7EB7" w:rsidRDefault="00BE7EB7" w:rsidP="00BE7EB7">
            <w:pPr>
              <w:pStyle w:val="Dates"/>
              <w:spacing w:after="40"/>
              <w:ind w:left="-90"/>
              <w:rPr>
                <w:b/>
                <w:color w:val="auto"/>
                <w:sz w:val="18"/>
              </w:rPr>
            </w:pPr>
          </w:p>
          <w:p w14:paraId="4C02AD88" w14:textId="77777777" w:rsidR="00BE7EB7" w:rsidRDefault="00BE7EB7" w:rsidP="00BE7EB7">
            <w:pPr>
              <w:pStyle w:val="Dates"/>
              <w:spacing w:after="40"/>
              <w:ind w:left="-90"/>
              <w:rPr>
                <w:b/>
                <w:color w:val="auto"/>
                <w:sz w:val="18"/>
              </w:rPr>
            </w:pPr>
          </w:p>
          <w:p w14:paraId="1DC827BB" w14:textId="77777777" w:rsidR="00BE7EB7" w:rsidRDefault="00BE7EB7" w:rsidP="00212516">
            <w:pPr>
              <w:pStyle w:val="Dates"/>
              <w:spacing w:after="40"/>
              <w:ind w:left="-90"/>
              <w:rPr>
                <w:b/>
                <w:color w:val="auto"/>
                <w:sz w:val="18"/>
              </w:rPr>
            </w:pPr>
          </w:p>
          <w:p w14:paraId="22A8E4F0" w14:textId="77777777" w:rsidR="00BE7EB7" w:rsidRPr="00C97046" w:rsidRDefault="00BE7EB7" w:rsidP="00212516">
            <w:pPr>
              <w:pStyle w:val="Dates"/>
              <w:spacing w:after="40"/>
              <w:ind w:left="-90"/>
              <w:rPr>
                <w:b/>
                <w:color w:val="auto"/>
                <w:sz w:val="18"/>
              </w:rPr>
            </w:pPr>
          </w:p>
          <w:p w14:paraId="446380E9" w14:textId="77777777" w:rsidR="009F2968" w:rsidRDefault="009F2968" w:rsidP="00212516">
            <w:pPr>
              <w:pStyle w:val="Dates"/>
              <w:spacing w:after="40"/>
              <w:ind w:left="-90"/>
              <w:rPr>
                <w:color w:val="auto"/>
              </w:rPr>
            </w:pPr>
          </w:p>
          <w:p w14:paraId="38554D8D" w14:textId="77777777" w:rsidR="009F2968" w:rsidRPr="003A67B0" w:rsidRDefault="009F2968" w:rsidP="00212516">
            <w:pPr>
              <w:pStyle w:val="Dates"/>
              <w:spacing w:after="40"/>
              <w:ind w:left="-90"/>
              <w:rPr>
                <w:color w:val="auto"/>
              </w:rPr>
            </w:pPr>
          </w:p>
        </w:tc>
        <w:tc>
          <w:tcPr>
            <w:tcW w:w="1464" w:type="dxa"/>
          </w:tcPr>
          <w:p w14:paraId="3B8CEB12" w14:textId="77777777" w:rsidR="003C5A28" w:rsidRPr="00C97046" w:rsidRDefault="0023136E" w:rsidP="00BA3A67">
            <w:pPr>
              <w:pStyle w:val="Dates"/>
              <w:spacing w:after="40"/>
              <w:ind w:left="-90"/>
              <w:rPr>
                <w:b/>
                <w:color w:val="auto"/>
                <w:sz w:val="18"/>
              </w:rPr>
            </w:pPr>
            <w:r w:rsidRPr="009F2716">
              <w:rPr>
                <w:b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85C5E69" wp14:editId="6A9EBEA4">
                      <wp:simplePos x="0" y="0"/>
                      <wp:positionH relativeFrom="column">
                        <wp:posOffset>-13053</wp:posOffset>
                      </wp:positionH>
                      <wp:positionV relativeFrom="paragraph">
                        <wp:posOffset>185632</wp:posOffset>
                      </wp:positionV>
                      <wp:extent cx="840828" cy="336331"/>
                      <wp:effectExtent l="0" t="0" r="0" b="6985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840828" cy="33633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A25E8CF" w14:textId="77777777" w:rsidR="00822B5C" w:rsidRPr="00822B5C" w:rsidRDefault="00DF21B8" w:rsidP="00822B5C">
                                  <w:pPr>
                                    <w:ind w:left="-90"/>
                                    <w:rPr>
                                      <w:b/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7030A0"/>
                                      <w:sz w:val="14"/>
                                      <w:szCs w:val="14"/>
                                    </w:rPr>
                                    <w:t xml:space="preserve">Prayers with Sorors </w:t>
                                  </w:r>
                                  <w:r w:rsidR="00822B5C" w:rsidRPr="00822B5C">
                                    <w:rPr>
                                      <w:b/>
                                      <w:color w:val="7030A0"/>
                                      <w:sz w:val="14"/>
                                      <w:szCs w:val="14"/>
                                    </w:rPr>
                                    <w:t>6:30</w:t>
                                  </w:r>
                                  <w:r w:rsidR="00822B5C">
                                    <w:rPr>
                                      <w:b/>
                                      <w:color w:val="7030A0"/>
                                      <w:sz w:val="14"/>
                                      <w:szCs w:val="14"/>
                                    </w:rPr>
                                    <w:t xml:space="preserve"> PM</w:t>
                                  </w:r>
                                  <w:r w:rsidR="00822B5C" w:rsidRPr="00822B5C">
                                    <w:rPr>
                                      <w:b/>
                                      <w:color w:val="7030A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  <w:p w14:paraId="4B613CD8" w14:textId="77777777" w:rsidR="00822B5C" w:rsidRDefault="00822B5C" w:rsidP="00822B5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C5E69" id="Text Box 7" o:spid="_x0000_s1039" type="#_x0000_t202" style="position:absolute;left:0;text-align:left;margin-left:-1.05pt;margin-top:14.6pt;width:66.2pt;height:26.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" fillcolor="window" stroked="f" strokeweight=".5pt">
                      <v:textbox>
                        <w:txbxContent>
                          <w:p w14:paraId="6A25E8CF" w14:textId="77777777" w:rsidR="00822B5C" w:rsidRPr="00822B5C" w:rsidRDefault="00DF21B8" w:rsidP="00822B5C">
                            <w:pPr>
                              <w:ind w:left="-90"/>
                              <w:rPr>
                                <w:b/>
                                <w:color w:val="7030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14"/>
                                <w:szCs w:val="14"/>
                              </w:rPr>
                              <w:t xml:space="preserve">Prayers with Sorors </w:t>
                            </w:r>
                            <w:r w:rsidR="00822B5C" w:rsidRPr="00822B5C">
                              <w:rPr>
                                <w:b/>
                                <w:color w:val="7030A0"/>
                                <w:sz w:val="14"/>
                                <w:szCs w:val="14"/>
                              </w:rPr>
                              <w:t>6:30</w:t>
                            </w:r>
                            <w:r w:rsidR="00822B5C">
                              <w:rPr>
                                <w:b/>
                                <w:color w:val="7030A0"/>
                                <w:sz w:val="14"/>
                                <w:szCs w:val="14"/>
                              </w:rPr>
                              <w:t xml:space="preserve"> PM</w:t>
                            </w:r>
                            <w:r w:rsidR="00822B5C" w:rsidRPr="00822B5C">
                              <w:rPr>
                                <w:b/>
                                <w:color w:val="7030A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4B613CD8" w14:textId="77777777" w:rsidR="00822B5C" w:rsidRDefault="00822B5C" w:rsidP="00822B5C"/>
                        </w:txbxContent>
                      </v:textbox>
                    </v:shape>
                  </w:pict>
                </mc:Fallback>
              </mc:AlternateContent>
            </w:r>
            <w:r w:rsidR="0015243D">
              <w:rPr>
                <w:b/>
                <w:noProof/>
                <w:sz w:val="18"/>
              </w:rPr>
              <w:t>2</w:t>
            </w:r>
            <w:r w:rsidR="00BA3A67">
              <w:rPr>
                <w:b/>
                <w:noProof/>
                <w:sz w:val="18"/>
              </w:rPr>
              <w:t>8</w:t>
            </w:r>
          </w:p>
        </w:tc>
        <w:tc>
          <w:tcPr>
            <w:tcW w:w="1573" w:type="dxa"/>
            <w:vMerge w:val="restart"/>
          </w:tcPr>
          <w:p w14:paraId="2822EB01" w14:textId="77777777" w:rsidR="00E313C3" w:rsidRDefault="00BA3A67" w:rsidP="00E313C3">
            <w:pPr>
              <w:pStyle w:val="Dates"/>
              <w:spacing w:after="40"/>
              <w:ind w:left="-90" w:right="-108"/>
              <w:rPr>
                <w:sz w:val="18"/>
              </w:rPr>
            </w:pPr>
            <w:r w:rsidRPr="00357B17">
              <w:rPr>
                <w:b/>
                <w:color w:val="auto"/>
                <w:sz w:val="18"/>
              </w:rPr>
              <w:t>29</w:t>
            </w:r>
            <w:r w:rsidR="000D0AE3">
              <w:rPr>
                <w:color w:val="auto"/>
                <w:sz w:val="18"/>
              </w:rPr>
              <w:t xml:space="preserve">  </w:t>
            </w:r>
            <w:r w:rsidR="00E313C3" w:rsidRPr="00E313C3">
              <w:rPr>
                <w:b/>
                <w:color w:val="FF0000"/>
                <w:sz w:val="18"/>
              </w:rPr>
              <w:t>Social Action:</w:t>
            </w:r>
            <w:r w:rsidR="00E313C3" w:rsidRPr="00E313C3">
              <w:rPr>
                <w:color w:val="FF0000"/>
                <w:sz w:val="18"/>
              </w:rPr>
              <w:t xml:space="preserve"> </w:t>
            </w:r>
            <w:r w:rsidR="00E313C3" w:rsidRPr="00E313C3">
              <w:rPr>
                <w:i/>
                <w:sz w:val="18"/>
              </w:rPr>
              <w:t>Census Data Training</w:t>
            </w:r>
            <w:r w:rsidR="00E313C3">
              <w:rPr>
                <w:sz w:val="18"/>
              </w:rPr>
              <w:t xml:space="preserve">         6:30 PM – 8:30 PM</w:t>
            </w:r>
          </w:p>
          <w:p w14:paraId="5E9E5A8E" w14:textId="77777777" w:rsidR="00DF21B8" w:rsidRDefault="00DF21B8" w:rsidP="00E313C3">
            <w:pPr>
              <w:pStyle w:val="Dates"/>
              <w:spacing w:after="40"/>
              <w:ind w:left="-90" w:right="-108"/>
              <w:rPr>
                <w:sz w:val="18"/>
              </w:rPr>
            </w:pPr>
            <w:r>
              <w:rPr>
                <w:sz w:val="18"/>
              </w:rPr>
              <w:t xml:space="preserve">   </w:t>
            </w:r>
            <w:r w:rsidRPr="00DF21B8">
              <w:rPr>
                <w:noProof/>
                <w:sz w:val="18"/>
              </w:rPr>
              <w:drawing>
                <wp:inline distT="0" distB="0" distL="0" distR="0" wp14:anchorId="67048FAA" wp14:editId="350850CA">
                  <wp:extent cx="818515" cy="575092"/>
                  <wp:effectExtent l="0" t="0" r="63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098" cy="59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04E794" w14:textId="77777777" w:rsidR="00DF21B8" w:rsidRPr="00E313C3" w:rsidRDefault="00DF21B8" w:rsidP="00E313C3">
            <w:pPr>
              <w:pStyle w:val="Dates"/>
              <w:spacing w:after="40"/>
              <w:ind w:left="-90" w:right="-108"/>
              <w:rPr>
                <w:sz w:val="18"/>
              </w:rPr>
            </w:pPr>
          </w:p>
        </w:tc>
        <w:tc>
          <w:tcPr>
            <w:tcW w:w="1543" w:type="dxa"/>
          </w:tcPr>
          <w:p w14:paraId="63350B7B" w14:textId="77777777" w:rsidR="003C5A28" w:rsidRPr="00357B17" w:rsidRDefault="00BA3A67" w:rsidP="00212516">
            <w:pPr>
              <w:pStyle w:val="Dates"/>
              <w:spacing w:after="40"/>
              <w:ind w:left="-90"/>
              <w:rPr>
                <w:b/>
                <w:color w:val="auto"/>
                <w:sz w:val="18"/>
              </w:rPr>
            </w:pPr>
            <w:r w:rsidRPr="00357B17">
              <w:rPr>
                <w:b/>
                <w:color w:val="auto"/>
                <w:sz w:val="18"/>
              </w:rPr>
              <w:t>30</w:t>
            </w:r>
          </w:p>
        </w:tc>
        <w:tc>
          <w:tcPr>
            <w:tcW w:w="1530" w:type="dxa"/>
          </w:tcPr>
          <w:p w14:paraId="05064B20" w14:textId="77777777" w:rsidR="003C5A28" w:rsidRPr="00357B17" w:rsidRDefault="00BA3A67" w:rsidP="00212516">
            <w:pPr>
              <w:pStyle w:val="Dates"/>
              <w:spacing w:after="40"/>
              <w:ind w:left="-90"/>
              <w:rPr>
                <w:b/>
                <w:color w:val="auto"/>
              </w:rPr>
            </w:pPr>
            <w:r w:rsidRPr="00357B17">
              <w:rPr>
                <w:b/>
                <w:color w:val="auto"/>
                <w:sz w:val="18"/>
              </w:rPr>
              <w:t>31</w:t>
            </w:r>
          </w:p>
        </w:tc>
        <w:tc>
          <w:tcPr>
            <w:tcW w:w="1440" w:type="dxa"/>
          </w:tcPr>
          <w:p w14:paraId="5D7CAB24" w14:textId="77777777" w:rsidR="003C5A28" w:rsidRPr="003A67B0" w:rsidRDefault="006D797E" w:rsidP="00212516">
            <w:pPr>
              <w:pStyle w:val="Dates"/>
              <w:spacing w:after="40"/>
              <w:ind w:left="-90"/>
              <w:rPr>
                <w:color w:val="auto"/>
              </w:rPr>
            </w:pPr>
            <w:r>
              <w:rPr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B101BAB" wp14:editId="54023122">
                      <wp:simplePos x="0" y="0"/>
                      <wp:positionH relativeFrom="column">
                        <wp:posOffset>-40028</wp:posOffset>
                      </wp:positionH>
                      <wp:positionV relativeFrom="paragraph">
                        <wp:posOffset>35678</wp:posOffset>
                      </wp:positionV>
                      <wp:extent cx="1823871" cy="1123950"/>
                      <wp:effectExtent l="0" t="0" r="5080" b="0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3871" cy="1123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6EF3E8" w14:textId="77777777" w:rsidR="00C97046" w:rsidRPr="00BA3A67" w:rsidRDefault="006D797E">
                                  <w:pPr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NOTE</w:t>
                                  </w:r>
                                  <w:r w:rsidR="00B816DC" w:rsidRPr="00A24E0B">
                                    <w:rPr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:</w:t>
                                  </w:r>
                                  <w:r w:rsidR="000430F2" w:rsidRPr="00A24E0B">
                                    <w:rPr>
                                      <w:noProof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C97046" w:rsidRPr="00A24E0B">
                                    <w:rPr>
                                      <w:b/>
                                      <w:noProof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DF21B8" w:rsidRPr="00AC2E5E">
                                    <w:rPr>
                                      <w:b/>
                                      <w:noProof/>
                                    </w:rPr>
                                    <w:drawing>
                                      <wp:inline distT="0" distB="0" distL="0" distR="0" wp14:anchorId="54BF0F08" wp14:editId="40B09626">
                                        <wp:extent cx="365134" cy="161925"/>
                                        <wp:effectExtent l="0" t="0" r="0" b="0"/>
                                        <wp:docPr id="36" name="Picture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1400" cy="2356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0430F2" w:rsidRPr="00A24E0B">
                                    <w:rPr>
                                      <w:b/>
                                      <w:noProof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="00ED7899" w:rsidRPr="00BA3A67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The </w:t>
                                  </w:r>
                                  <w:r w:rsidR="00290230" w:rsidRPr="00BA3A67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>“</w:t>
                                  </w:r>
                                  <w:r w:rsidR="00ED7899" w:rsidRPr="00BA3A67">
                                    <w:rPr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  <w:t>RED SHOE</w:t>
                                  </w:r>
                                  <w:r w:rsidR="00290230" w:rsidRPr="00BA3A67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” indicated on Calendar are </w:t>
                                  </w:r>
                                  <w:r w:rsidRPr="00BA3A67">
                                    <w:rPr>
                                      <w:b/>
                                      <w:i/>
                                      <w:color w:val="auto"/>
                                      <w:sz w:val="16"/>
                                      <w:szCs w:val="16"/>
                                    </w:rPr>
                                    <w:t>SOROR</w:t>
                                  </w:r>
                                  <w:r w:rsidRPr="00BA3A67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290230" w:rsidRPr="00BA3A67">
                                    <w:rPr>
                                      <w:b/>
                                      <w:i/>
                                      <w:color w:val="auto"/>
                                      <w:sz w:val="16"/>
                                      <w:szCs w:val="16"/>
                                    </w:rPr>
                                    <w:t>SELF</w:t>
                                  </w:r>
                                  <w:r w:rsidR="00C75D0F" w:rsidRPr="00BA3A67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 w:rsidR="00290230" w:rsidRPr="00BA3A67">
                                    <w:rPr>
                                      <w:b/>
                                      <w:i/>
                                      <w:color w:val="auto"/>
                                      <w:sz w:val="16"/>
                                      <w:szCs w:val="16"/>
                                    </w:rPr>
                                    <w:t>CARE</w:t>
                                  </w:r>
                                  <w:r w:rsidR="00290230" w:rsidRPr="00BA3A67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BA3A67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activities.  </w:t>
                                  </w:r>
                                  <w:r w:rsidR="00A24216" w:rsidRPr="00BA3A67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Refer to the </w:t>
                                  </w:r>
                                  <w:r w:rsidR="00A24216" w:rsidRPr="00BA3A67">
                                    <w:rPr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Calendar –at –a –Glance</w:t>
                                  </w:r>
                                  <w:r w:rsidR="00A24216" w:rsidRPr="00BA3A67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document for the specific Self Care activity for that day.</w:t>
                                  </w:r>
                                </w:p>
                                <w:p w14:paraId="1A8FF9CE" w14:textId="77777777" w:rsidR="003C42BB" w:rsidRPr="00DF21B8" w:rsidRDefault="003C42BB">
                                  <w:pPr>
                                    <w:rPr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206F0451" w14:textId="77777777" w:rsidR="00FE7698" w:rsidRPr="00BA3A67" w:rsidRDefault="00FE7698">
                                  <w:pPr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BA3A67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Have fun this month, enjoy your </w:t>
                                  </w:r>
                                  <w:r w:rsidR="00DF21B8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BA3A67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orors and treasure our </w:t>
                                  </w:r>
                                  <w:r w:rsidR="00DF21B8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BA3A67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>isterhood!</w:t>
                                  </w:r>
                                </w:p>
                                <w:p w14:paraId="5E055EE8" w14:textId="77777777" w:rsidR="0099028C" w:rsidRPr="00FE7698" w:rsidRDefault="00FE7698">
                                  <w:pP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E7698"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101BAB" id="Text Box 37" o:spid="_x0000_s1040" type="#_x0000_t202" style="position:absolute;left:0;text-align:left;margin-left:-3.15pt;margin-top:2.8pt;width:143.6pt;height:8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" fillcolor="white [3201]" stroked="f" strokeweight=".5pt">
                      <v:textbox>
                        <w:txbxContent>
                          <w:p w14:paraId="6B6EF3E8" w14:textId="77777777" w:rsidR="00C97046" w:rsidRPr="00BA3A67" w:rsidRDefault="006D797E">
                            <w:pPr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NOTE</w:t>
                            </w:r>
                            <w:r w:rsidR="00B816DC" w:rsidRPr="00A24E0B">
                              <w:rPr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:</w:t>
                            </w:r>
                            <w:r w:rsidR="000430F2" w:rsidRPr="00A24E0B">
                              <w:rPr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97046" w:rsidRPr="00A24E0B"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F21B8" w:rsidRPr="00AC2E5E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54BF0F08" wp14:editId="40B09626">
                                  <wp:extent cx="365134" cy="161925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1400" cy="2356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430F2" w:rsidRPr="00A24E0B">
                              <w:rPr>
                                <w:b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ED7899" w:rsidRPr="00BA3A67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The </w:t>
                            </w:r>
                            <w:r w:rsidR="00290230" w:rsidRPr="00BA3A67">
                              <w:rPr>
                                <w:color w:val="auto"/>
                                <w:sz w:val="16"/>
                                <w:szCs w:val="16"/>
                              </w:rPr>
                              <w:t>“</w:t>
                            </w:r>
                            <w:r w:rsidR="00ED7899" w:rsidRPr="00BA3A67">
                              <w:rPr>
                                <w:b/>
                                <w:color w:val="auto"/>
                                <w:sz w:val="16"/>
                                <w:szCs w:val="16"/>
                              </w:rPr>
                              <w:t>RED SHOE</w:t>
                            </w:r>
                            <w:r w:rsidR="00290230" w:rsidRPr="00BA3A67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” indicated on Calendar are </w:t>
                            </w:r>
                            <w:r w:rsidRPr="00BA3A67">
                              <w:rPr>
                                <w:b/>
                                <w:i/>
                                <w:color w:val="auto"/>
                                <w:sz w:val="16"/>
                                <w:szCs w:val="16"/>
                              </w:rPr>
                              <w:t>SOROR</w:t>
                            </w:r>
                            <w:r w:rsidRPr="00BA3A67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90230" w:rsidRPr="00BA3A67">
                              <w:rPr>
                                <w:b/>
                                <w:i/>
                                <w:color w:val="auto"/>
                                <w:sz w:val="16"/>
                                <w:szCs w:val="16"/>
                              </w:rPr>
                              <w:t>SELF</w:t>
                            </w:r>
                            <w:r w:rsidR="00C75D0F" w:rsidRPr="00BA3A67">
                              <w:rPr>
                                <w:color w:val="auto"/>
                                <w:sz w:val="16"/>
                                <w:szCs w:val="16"/>
                              </w:rPr>
                              <w:t>-</w:t>
                            </w:r>
                            <w:r w:rsidR="00290230" w:rsidRPr="00BA3A67">
                              <w:rPr>
                                <w:b/>
                                <w:i/>
                                <w:color w:val="auto"/>
                                <w:sz w:val="16"/>
                                <w:szCs w:val="16"/>
                              </w:rPr>
                              <w:t>CARE</w:t>
                            </w:r>
                            <w:r w:rsidR="00290230" w:rsidRPr="00BA3A67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A3A67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activities.  </w:t>
                            </w:r>
                            <w:r w:rsidR="00A24216" w:rsidRPr="00BA3A67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Refer to the </w:t>
                            </w:r>
                            <w:r w:rsidR="00A24216" w:rsidRPr="00BA3A67">
                              <w:rPr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Calendar –at –a –Glance</w:t>
                            </w:r>
                            <w:r w:rsidR="00A24216" w:rsidRPr="00BA3A67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document for the specific Self Care activity for that day.</w:t>
                            </w:r>
                          </w:p>
                          <w:p w14:paraId="1A8FF9CE" w14:textId="77777777" w:rsidR="003C42BB" w:rsidRPr="00DF21B8" w:rsidRDefault="003C42BB">
                            <w:pPr>
                              <w:rPr>
                                <w:color w:val="auto"/>
                                <w:sz w:val="14"/>
                                <w:szCs w:val="14"/>
                              </w:rPr>
                            </w:pPr>
                          </w:p>
                          <w:p w14:paraId="206F0451" w14:textId="77777777" w:rsidR="00FE7698" w:rsidRPr="00BA3A67" w:rsidRDefault="00FE7698">
                            <w:pPr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BA3A67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Have fun this month, enjoy your </w:t>
                            </w:r>
                            <w:r w:rsidR="00DF21B8">
                              <w:rPr>
                                <w:color w:val="auto"/>
                                <w:sz w:val="16"/>
                                <w:szCs w:val="16"/>
                              </w:rPr>
                              <w:t>S</w:t>
                            </w:r>
                            <w:r w:rsidRPr="00BA3A67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orors and treasure our </w:t>
                            </w:r>
                            <w:r w:rsidR="00DF21B8">
                              <w:rPr>
                                <w:color w:val="auto"/>
                                <w:sz w:val="16"/>
                                <w:szCs w:val="16"/>
                              </w:rPr>
                              <w:t>S</w:t>
                            </w:r>
                            <w:r w:rsidRPr="00BA3A67">
                              <w:rPr>
                                <w:color w:val="auto"/>
                                <w:sz w:val="16"/>
                                <w:szCs w:val="16"/>
                              </w:rPr>
                              <w:t>isterhood!</w:t>
                            </w:r>
                          </w:p>
                          <w:p w14:paraId="5E055EE8" w14:textId="77777777" w:rsidR="0099028C" w:rsidRPr="00FE7698" w:rsidRDefault="00FE7698">
                            <w:pPr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E7698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17" w:type="dxa"/>
            <w:vMerge w:val="restart"/>
            <w:vAlign w:val="center"/>
          </w:tcPr>
          <w:p w14:paraId="12BE7DD7" w14:textId="77777777" w:rsidR="003C5A28" w:rsidRDefault="003C5A28" w:rsidP="009D024F">
            <w:pPr>
              <w:pStyle w:val="Dates"/>
              <w:spacing w:before="0"/>
              <w:ind w:left="-90"/>
              <w:rPr>
                <w:color w:val="auto"/>
              </w:rPr>
            </w:pPr>
          </w:p>
          <w:p w14:paraId="30EE5AF4" w14:textId="77777777" w:rsidR="003C5A28" w:rsidRPr="003A67B0" w:rsidRDefault="003C5A28" w:rsidP="008D79D5">
            <w:pPr>
              <w:pStyle w:val="Dates"/>
              <w:spacing w:before="0"/>
              <w:ind w:left="-90"/>
              <w:jc w:val="center"/>
              <w:rPr>
                <w:color w:val="auto"/>
              </w:rPr>
            </w:pPr>
          </w:p>
        </w:tc>
      </w:tr>
      <w:tr w:rsidR="003C5A28" w14:paraId="0C5C4AB6" w14:textId="77777777" w:rsidTr="00FE76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431"/>
        </w:trPr>
        <w:tc>
          <w:tcPr>
            <w:tcW w:w="1463" w:type="dxa"/>
          </w:tcPr>
          <w:p w14:paraId="56F31F91" w14:textId="77777777" w:rsidR="003C5A28" w:rsidRPr="003A67B0" w:rsidRDefault="00BE7EB7" w:rsidP="00391905">
            <w:pPr>
              <w:ind w:left="-90"/>
              <w:jc w:val="center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7323C029" wp14:editId="3D8FEACB">
                  <wp:extent cx="723900" cy="563880"/>
                  <wp:effectExtent l="0" t="0" r="0" b="762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165" cy="600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4" w:type="dxa"/>
          </w:tcPr>
          <w:p w14:paraId="480EEBBF" w14:textId="77777777" w:rsidR="00D61601" w:rsidRPr="00380545" w:rsidRDefault="00D61601" w:rsidP="00822B5C">
            <w:pPr>
              <w:ind w:left="-90"/>
              <w:rPr>
                <w:color w:val="7030A0"/>
                <w:sz w:val="10"/>
                <w:szCs w:val="10"/>
              </w:rPr>
            </w:pPr>
          </w:p>
          <w:p w14:paraId="7F76D1B4" w14:textId="77777777" w:rsidR="004C6385" w:rsidRPr="00D61601" w:rsidRDefault="004C6385" w:rsidP="004C6385">
            <w:pPr>
              <w:ind w:left="-90"/>
              <w:jc w:val="center"/>
              <w:rPr>
                <w:color w:val="7030A0"/>
                <w:sz w:val="8"/>
                <w:szCs w:val="8"/>
              </w:rPr>
            </w:pPr>
          </w:p>
          <w:p w14:paraId="0C57E5FF" w14:textId="77777777" w:rsidR="00822B5C" w:rsidRPr="003A67B0" w:rsidRDefault="00BE7EB7" w:rsidP="00822B5C">
            <w:pPr>
              <w:rPr>
                <w:color w:val="auto"/>
              </w:rPr>
            </w:pPr>
            <w:r>
              <w:rPr>
                <w:b/>
                <w:color w:val="FF0000"/>
              </w:rPr>
              <w:t xml:space="preserve">      </w:t>
            </w:r>
          </w:p>
          <w:p w14:paraId="231F2801" w14:textId="77777777" w:rsidR="002767E5" w:rsidRDefault="0023136E" w:rsidP="006E1391">
            <w:pPr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</w:p>
          <w:p w14:paraId="7D4E62F6" w14:textId="77777777" w:rsidR="0023136E" w:rsidRPr="003A67B0" w:rsidRDefault="0023136E" w:rsidP="006E1391">
            <w:pPr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  <w:r w:rsidR="00DF21B8">
              <w:rPr>
                <w:color w:val="auto"/>
              </w:rPr>
              <w:t xml:space="preserve">  </w:t>
            </w:r>
            <w:r>
              <w:rPr>
                <w:color w:val="auto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52F3800" wp14:editId="0F843211">
                  <wp:extent cx="476885" cy="338958"/>
                  <wp:effectExtent l="0" t="0" r="0" b="4445"/>
                  <wp:docPr id="41" name="Picture 2" descr="City Kids - Prayer — The City Chu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ty Kids - Prayer — The City Chu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13" cy="406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dxa"/>
            <w:vMerge/>
          </w:tcPr>
          <w:p w14:paraId="433764D6" w14:textId="77777777" w:rsidR="003C5A28" w:rsidRPr="003A67B0" w:rsidRDefault="003C5A28" w:rsidP="00243A74">
            <w:pPr>
              <w:ind w:left="-90"/>
              <w:rPr>
                <w:color w:val="auto"/>
              </w:rPr>
            </w:pPr>
          </w:p>
        </w:tc>
        <w:tc>
          <w:tcPr>
            <w:tcW w:w="1543" w:type="dxa"/>
          </w:tcPr>
          <w:p w14:paraId="3F244E1E" w14:textId="77777777" w:rsidR="00A24E0B" w:rsidRPr="00695FB5" w:rsidRDefault="00674D36" w:rsidP="00357B17">
            <w:pPr>
              <w:ind w:left="-90"/>
              <w:rPr>
                <w:color w:val="7030A0"/>
              </w:rPr>
            </w:pPr>
            <w:r>
              <w:rPr>
                <w:noProof/>
                <w:color w:val="7030A0"/>
              </w:rPr>
              <w:drawing>
                <wp:inline distT="0" distB="0" distL="0" distR="0" wp14:anchorId="5D817663" wp14:editId="4AA7A75B">
                  <wp:extent cx="963930" cy="908144"/>
                  <wp:effectExtent l="0" t="0" r="7620" b="635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thumbnail.jfif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850" cy="92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14:paraId="6ED5AFB6" w14:textId="77777777" w:rsidR="00357B17" w:rsidRDefault="00357B17" w:rsidP="0023136E">
            <w:pPr>
              <w:spacing w:before="40" w:after="40"/>
              <w:ind w:left="-90"/>
              <w:jc w:val="center"/>
              <w:rPr>
                <w:i/>
                <w:color w:val="auto"/>
                <w:sz w:val="16"/>
                <w:szCs w:val="16"/>
              </w:rPr>
            </w:pPr>
            <w:r w:rsidRPr="0023136E">
              <w:rPr>
                <w:i/>
                <w:color w:val="auto"/>
                <w:sz w:val="16"/>
                <w:szCs w:val="16"/>
              </w:rPr>
              <w:t>Spend 1,913 secs reflecting on the beauty of our Sisterhood!</w:t>
            </w:r>
          </w:p>
          <w:p w14:paraId="16C2B8A7" w14:textId="77777777" w:rsidR="00311BCD" w:rsidRDefault="003B5A88" w:rsidP="0023136E">
            <w:pPr>
              <w:spacing w:before="40" w:after="40"/>
              <w:ind w:left="-90"/>
              <w:jc w:val="center"/>
              <w:rPr>
                <w:i/>
                <w:color w:val="auto"/>
                <w:sz w:val="16"/>
                <w:szCs w:val="16"/>
              </w:rPr>
            </w:pPr>
            <w:r>
              <w:object w:dxaOrig="2745" w:dyaOrig="1485" w14:anchorId="1CCC1D69">
                <v:shape id="_x0000_i1031" type="#_x0000_t75" style="width:61.5pt;height:16.5pt" o:ole="">
                  <v:imagedata r:id="rId39" o:title=""/>
                </v:shape>
                <o:OLEObject Type="Embed" ProgID="PBrush" ShapeID="_x0000_i1031" DrawAspect="Content" ObjectID="_1707567008" r:id="rId40"/>
              </w:object>
            </w:r>
          </w:p>
          <w:p w14:paraId="4732A8EC" w14:textId="77777777" w:rsidR="00311BCD" w:rsidRPr="00311BCD" w:rsidRDefault="00311BCD" w:rsidP="00357B17">
            <w:pPr>
              <w:spacing w:before="40" w:after="40"/>
              <w:ind w:left="-90"/>
              <w:rPr>
                <w:color w:val="auto"/>
                <w:sz w:val="16"/>
                <w:szCs w:val="16"/>
              </w:rPr>
            </w:pPr>
            <w:r w:rsidRPr="00311BCD">
              <w:rPr>
                <w:b/>
                <w:i/>
                <w:color w:val="auto"/>
                <w:sz w:val="16"/>
                <w:szCs w:val="16"/>
              </w:rPr>
              <w:t>Flo Code</w:t>
            </w:r>
            <w:r>
              <w:rPr>
                <w:color w:val="auto"/>
                <w:sz w:val="16"/>
                <w:szCs w:val="16"/>
              </w:rPr>
              <w:t xml:space="preserve"> – Flo Packs Donation drive ends</w:t>
            </w:r>
          </w:p>
          <w:p w14:paraId="7D873FCB" w14:textId="77777777" w:rsidR="00357B17" w:rsidRPr="00357B17" w:rsidRDefault="00357B17" w:rsidP="00FE7928">
            <w:pPr>
              <w:ind w:left="-90"/>
              <w:jc w:val="center"/>
              <w:rPr>
                <w:color w:val="auto"/>
                <w:sz w:val="6"/>
                <w:szCs w:val="6"/>
              </w:rPr>
            </w:pPr>
          </w:p>
          <w:p w14:paraId="48A75BB0" w14:textId="77777777" w:rsidR="00357B17" w:rsidRPr="003A67B0" w:rsidRDefault="00357B17" w:rsidP="00FE7928">
            <w:pPr>
              <w:ind w:left="-90"/>
              <w:jc w:val="center"/>
              <w:rPr>
                <w:color w:val="auto"/>
              </w:rPr>
            </w:pPr>
          </w:p>
        </w:tc>
        <w:tc>
          <w:tcPr>
            <w:tcW w:w="1440" w:type="dxa"/>
          </w:tcPr>
          <w:p w14:paraId="57753C0A" w14:textId="77777777" w:rsidR="003C5A28" w:rsidRPr="003A67B0" w:rsidRDefault="003C5A28" w:rsidP="00685B22">
            <w:pPr>
              <w:ind w:left="-90"/>
              <w:rPr>
                <w:color w:val="auto"/>
              </w:rPr>
            </w:pPr>
          </w:p>
        </w:tc>
        <w:tc>
          <w:tcPr>
            <w:tcW w:w="1517" w:type="dxa"/>
            <w:vMerge/>
          </w:tcPr>
          <w:p w14:paraId="478D21F3" w14:textId="77777777" w:rsidR="003C5A28" w:rsidRPr="003A67B0" w:rsidRDefault="003C5A28" w:rsidP="00243A74">
            <w:pPr>
              <w:ind w:left="-90"/>
              <w:jc w:val="center"/>
              <w:rPr>
                <w:color w:val="auto"/>
              </w:rPr>
            </w:pPr>
          </w:p>
        </w:tc>
      </w:tr>
    </w:tbl>
    <w:p w14:paraId="4BAADD04" w14:textId="77777777" w:rsidR="00FA19D6" w:rsidRDefault="00A423AD" w:rsidP="00212516">
      <w:pPr>
        <w:pStyle w:val="NoSpacing"/>
        <w:ind w:left="-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910655" wp14:editId="1FACC5C5">
                <wp:simplePos x="0" y="0"/>
                <wp:positionH relativeFrom="margin">
                  <wp:posOffset>-342900</wp:posOffset>
                </wp:positionH>
                <wp:positionV relativeFrom="paragraph">
                  <wp:posOffset>45720</wp:posOffset>
                </wp:positionV>
                <wp:extent cx="6903085" cy="1484630"/>
                <wp:effectExtent l="0" t="0" r="0" b="127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3085" cy="1484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2580C" w14:textId="77777777" w:rsidR="0088322E" w:rsidRPr="007D330A" w:rsidRDefault="0088322E">
                            <w:pPr>
                              <w:rPr>
                                <w:b/>
                                <w:color w:val="auto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D330A">
                              <w:rPr>
                                <w:b/>
                                <w:color w:val="auto"/>
                                <w:sz w:val="22"/>
                                <w:szCs w:val="22"/>
                                <w:u w:val="single"/>
                              </w:rPr>
                              <w:t>A</w:t>
                            </w:r>
                            <w:r w:rsidR="00FE7698">
                              <w:rPr>
                                <w:b/>
                                <w:color w:val="auto"/>
                                <w:sz w:val="22"/>
                                <w:szCs w:val="22"/>
                                <w:u w:val="single"/>
                              </w:rPr>
                              <w:t xml:space="preserve">ctivity Door Prize Instructions/All Activities are </w:t>
                            </w:r>
                            <w:r w:rsidR="00FE7698" w:rsidRPr="007D674C">
                              <w:rPr>
                                <w:b/>
                                <w:i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VIRTUAL</w:t>
                            </w:r>
                            <w:r w:rsidR="00FE7698">
                              <w:rPr>
                                <w:b/>
                                <w:color w:val="auto"/>
                                <w:sz w:val="22"/>
                                <w:szCs w:val="22"/>
                                <w:u w:val="single"/>
                              </w:rPr>
                              <w:t>:</w:t>
                            </w:r>
                          </w:p>
                          <w:p w14:paraId="4FC8D040" w14:textId="77777777" w:rsidR="0088322E" w:rsidRPr="00A94970" w:rsidRDefault="0088322E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65EA05E2" w14:textId="77777777" w:rsidR="00F54406" w:rsidRPr="007D330A" w:rsidRDefault="00F54406">
                            <w:pPr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7D330A"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  <w:t>There will be a “Weekly Trivia”</w:t>
                            </w:r>
                            <w:r w:rsidR="00A94970" w:rsidRPr="007D330A"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 Prize category</w:t>
                            </w:r>
                            <w:r w:rsidRPr="007D330A"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.  Limited to one (1) entry per week per </w:t>
                            </w:r>
                            <w:r w:rsidR="00EC7B7D"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  <w:t>S</w:t>
                            </w:r>
                            <w:r w:rsidRPr="007D330A"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oror. </w:t>
                            </w:r>
                          </w:p>
                          <w:p w14:paraId="5DF098C0" w14:textId="77777777" w:rsidR="006D797E" w:rsidRPr="00357B17" w:rsidRDefault="006D797E">
                            <w:pPr>
                              <w:rPr>
                                <w:color w:val="auto"/>
                                <w:sz w:val="6"/>
                                <w:szCs w:val="6"/>
                              </w:rPr>
                            </w:pPr>
                          </w:p>
                          <w:p w14:paraId="7220DBEF" w14:textId="77777777" w:rsidR="006D797E" w:rsidRDefault="00183254">
                            <w:pPr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7D330A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All entries for prizes </w:t>
                            </w:r>
                            <w:r w:rsidR="00DC7AC5" w:rsidRPr="007D330A">
                              <w:rPr>
                                <w:color w:val="auto"/>
                                <w:sz w:val="22"/>
                                <w:szCs w:val="22"/>
                              </w:rPr>
                              <w:t>must be received by the</w:t>
                            </w:r>
                            <w:r w:rsidR="00B73291" w:rsidRPr="007D330A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calendar deadline date</w:t>
                            </w:r>
                            <w:r w:rsidR="007103A2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and </w:t>
                            </w:r>
                            <w:r w:rsidR="00B73291" w:rsidRPr="007D330A">
                              <w:rPr>
                                <w:color w:val="auto"/>
                                <w:sz w:val="22"/>
                                <w:szCs w:val="22"/>
                              </w:rPr>
                              <w:t>by 11:59PM</w:t>
                            </w:r>
                            <w:r w:rsidR="0088322E" w:rsidRPr="007D330A">
                              <w:rPr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1A24606" w14:textId="77777777" w:rsidR="00A423AD" w:rsidRPr="00A423AD" w:rsidRDefault="00A423AD">
                            <w:pPr>
                              <w:rPr>
                                <w:color w:val="auto"/>
                                <w:sz w:val="21"/>
                                <w:szCs w:val="21"/>
                              </w:rPr>
                            </w:pPr>
                            <w:r w:rsidRPr="00A423AD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Use </w:t>
                            </w:r>
                            <w:r w:rsidRPr="00A423AD">
                              <w:rPr>
                                <w:b/>
                                <w:color w:val="auto"/>
                                <w:sz w:val="21"/>
                                <w:szCs w:val="21"/>
                                <w:u w:val="single"/>
                              </w:rPr>
                              <w:t>#AACSisterhoodMonth</w:t>
                            </w:r>
                            <w:r w:rsidRPr="00A423AD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and #</w:t>
                            </w:r>
                            <w:r w:rsidRPr="00A423AD">
                              <w:rPr>
                                <w:b/>
                                <w:color w:val="auto"/>
                                <w:sz w:val="21"/>
                                <w:szCs w:val="21"/>
                                <w:u w:val="single"/>
                              </w:rPr>
                              <w:t>DSTBETTERTOGETHER</w:t>
                            </w:r>
                            <w:r w:rsidRPr="00A423AD"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when posting on your social media</w:t>
                            </w:r>
                            <w:r>
                              <w:rPr>
                                <w:color w:val="auto"/>
                                <w:sz w:val="21"/>
                                <w:szCs w:val="21"/>
                              </w:rPr>
                              <w:t xml:space="preserve"> pages.</w:t>
                            </w:r>
                          </w:p>
                          <w:p w14:paraId="79654B16" w14:textId="77777777" w:rsidR="0087482E" w:rsidRPr="00FE7698" w:rsidRDefault="0088322E">
                            <w:pPr>
                              <w:rPr>
                                <w:color w:val="auto"/>
                                <w:sz w:val="8"/>
                                <w:szCs w:val="8"/>
                              </w:rPr>
                            </w:pPr>
                            <w:r w:rsidRPr="007D330A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3DFE9563" w14:textId="77777777" w:rsidR="006D797E" w:rsidRPr="00357B17" w:rsidRDefault="00FE7698" w:rsidP="00FE7698">
                            <w:pPr>
                              <w:rPr>
                                <w:i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 w:rsidR="006D797E" w:rsidRPr="00357B17">
                              <w:rPr>
                                <w:i/>
                                <w:color w:val="FF0000"/>
                                <w:sz w:val="30"/>
                                <w:szCs w:val="30"/>
                              </w:rPr>
                              <w:t>Joy in Our Sisterhood * Power in our Voice * Service in Our Hearts</w:t>
                            </w:r>
                          </w:p>
                          <w:p w14:paraId="6AB5BD52" w14:textId="77777777" w:rsidR="00F54406" w:rsidRDefault="00F5440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92CE222" w14:textId="77777777" w:rsidR="0059175B" w:rsidRDefault="0059175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10655" id="Text Box 19" o:spid="_x0000_s1041" type="#_x0000_t202" style="position:absolute;left:0;text-align:left;margin-left:-27pt;margin-top:3.6pt;width:543.55pt;height:116.9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" fillcolor="white [3201]" stroked="f" strokeweight=".5pt">
                <v:textbox>
                  <w:txbxContent>
                    <w:p w14:paraId="7912580C" w14:textId="77777777" w:rsidR="0088322E" w:rsidRPr="007D330A" w:rsidRDefault="0088322E">
                      <w:pPr>
                        <w:rPr>
                          <w:b/>
                          <w:color w:val="auto"/>
                          <w:sz w:val="22"/>
                          <w:szCs w:val="22"/>
                          <w:u w:val="single"/>
                        </w:rPr>
                      </w:pPr>
                      <w:r w:rsidRPr="007D330A">
                        <w:rPr>
                          <w:b/>
                          <w:color w:val="auto"/>
                          <w:sz w:val="22"/>
                          <w:szCs w:val="22"/>
                          <w:u w:val="single"/>
                        </w:rPr>
                        <w:t>A</w:t>
                      </w:r>
                      <w:r w:rsidR="00FE7698">
                        <w:rPr>
                          <w:b/>
                          <w:color w:val="auto"/>
                          <w:sz w:val="22"/>
                          <w:szCs w:val="22"/>
                          <w:u w:val="single"/>
                        </w:rPr>
                        <w:t xml:space="preserve">ctivity Door Prize Instructions/All Activities are </w:t>
                      </w:r>
                      <w:r w:rsidR="00FE7698" w:rsidRPr="007D674C">
                        <w:rPr>
                          <w:b/>
                          <w:i/>
                          <w:color w:val="FF0000"/>
                          <w:sz w:val="22"/>
                          <w:szCs w:val="22"/>
                          <w:u w:val="single"/>
                        </w:rPr>
                        <w:t>VIRTUAL</w:t>
                      </w:r>
                      <w:r w:rsidR="00FE7698">
                        <w:rPr>
                          <w:b/>
                          <w:color w:val="auto"/>
                          <w:sz w:val="22"/>
                          <w:szCs w:val="22"/>
                          <w:u w:val="single"/>
                        </w:rPr>
                        <w:t>:</w:t>
                      </w:r>
                    </w:p>
                    <w:p w14:paraId="4FC8D040" w14:textId="77777777" w:rsidR="0088322E" w:rsidRPr="00A94970" w:rsidRDefault="0088322E">
                      <w:pPr>
                        <w:rPr>
                          <w:sz w:val="6"/>
                          <w:szCs w:val="6"/>
                        </w:rPr>
                      </w:pPr>
                    </w:p>
                    <w:p w14:paraId="65EA05E2" w14:textId="77777777" w:rsidR="00F54406" w:rsidRPr="007D330A" w:rsidRDefault="00F54406">
                      <w:pPr>
                        <w:rPr>
                          <w:b/>
                          <w:color w:val="auto"/>
                          <w:sz w:val="22"/>
                          <w:szCs w:val="22"/>
                        </w:rPr>
                      </w:pPr>
                      <w:r w:rsidRPr="007D330A">
                        <w:rPr>
                          <w:b/>
                          <w:color w:val="auto"/>
                          <w:sz w:val="22"/>
                          <w:szCs w:val="22"/>
                        </w:rPr>
                        <w:t>There will be a “Weekly Trivia”</w:t>
                      </w:r>
                      <w:r w:rsidR="00A94970" w:rsidRPr="007D330A">
                        <w:rPr>
                          <w:b/>
                          <w:color w:val="auto"/>
                          <w:sz w:val="22"/>
                          <w:szCs w:val="22"/>
                        </w:rPr>
                        <w:t xml:space="preserve"> Prize category</w:t>
                      </w:r>
                      <w:r w:rsidRPr="007D330A">
                        <w:rPr>
                          <w:b/>
                          <w:color w:val="auto"/>
                          <w:sz w:val="22"/>
                          <w:szCs w:val="22"/>
                        </w:rPr>
                        <w:t xml:space="preserve">.  Limited to one (1) entry per week per </w:t>
                      </w:r>
                      <w:r w:rsidR="00EC7B7D">
                        <w:rPr>
                          <w:b/>
                          <w:color w:val="auto"/>
                          <w:sz w:val="22"/>
                          <w:szCs w:val="22"/>
                        </w:rPr>
                        <w:t>S</w:t>
                      </w:r>
                      <w:r w:rsidRPr="007D330A">
                        <w:rPr>
                          <w:b/>
                          <w:color w:val="auto"/>
                          <w:sz w:val="22"/>
                          <w:szCs w:val="22"/>
                        </w:rPr>
                        <w:t xml:space="preserve">oror. </w:t>
                      </w:r>
                    </w:p>
                    <w:p w14:paraId="5DF098C0" w14:textId="77777777" w:rsidR="006D797E" w:rsidRPr="00357B17" w:rsidRDefault="006D797E">
                      <w:pPr>
                        <w:rPr>
                          <w:color w:val="auto"/>
                          <w:sz w:val="6"/>
                          <w:szCs w:val="6"/>
                        </w:rPr>
                      </w:pPr>
                    </w:p>
                    <w:p w14:paraId="7220DBEF" w14:textId="77777777" w:rsidR="006D797E" w:rsidRDefault="00183254">
                      <w:pPr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7D330A">
                        <w:rPr>
                          <w:color w:val="auto"/>
                          <w:sz w:val="22"/>
                          <w:szCs w:val="22"/>
                        </w:rPr>
                        <w:t xml:space="preserve">All entries for prizes </w:t>
                      </w:r>
                      <w:r w:rsidR="00DC7AC5" w:rsidRPr="007D330A">
                        <w:rPr>
                          <w:color w:val="auto"/>
                          <w:sz w:val="22"/>
                          <w:szCs w:val="22"/>
                        </w:rPr>
                        <w:t>must be received by the</w:t>
                      </w:r>
                      <w:r w:rsidR="00B73291" w:rsidRPr="007D330A">
                        <w:rPr>
                          <w:color w:val="auto"/>
                          <w:sz w:val="22"/>
                          <w:szCs w:val="22"/>
                        </w:rPr>
                        <w:t xml:space="preserve"> calendar deadline date</w:t>
                      </w:r>
                      <w:r w:rsidR="007103A2">
                        <w:rPr>
                          <w:color w:val="auto"/>
                          <w:sz w:val="22"/>
                          <w:szCs w:val="22"/>
                        </w:rPr>
                        <w:t xml:space="preserve"> and </w:t>
                      </w:r>
                      <w:r w:rsidR="00B73291" w:rsidRPr="007D330A">
                        <w:rPr>
                          <w:color w:val="auto"/>
                          <w:sz w:val="22"/>
                          <w:szCs w:val="22"/>
                        </w:rPr>
                        <w:t>by 11:59PM</w:t>
                      </w:r>
                      <w:r w:rsidR="0088322E" w:rsidRPr="007D330A">
                        <w:rPr>
                          <w:color w:val="auto"/>
                          <w:sz w:val="22"/>
                          <w:szCs w:val="22"/>
                        </w:rPr>
                        <w:t>.</w:t>
                      </w:r>
                    </w:p>
                    <w:p w14:paraId="71A24606" w14:textId="77777777" w:rsidR="00A423AD" w:rsidRPr="00A423AD" w:rsidRDefault="00A423AD">
                      <w:pPr>
                        <w:rPr>
                          <w:color w:val="auto"/>
                          <w:sz w:val="21"/>
                          <w:szCs w:val="21"/>
                        </w:rPr>
                      </w:pPr>
                      <w:r w:rsidRPr="00A423AD">
                        <w:rPr>
                          <w:color w:val="auto"/>
                          <w:sz w:val="21"/>
                          <w:szCs w:val="21"/>
                        </w:rPr>
                        <w:t xml:space="preserve">Use </w:t>
                      </w:r>
                      <w:r w:rsidRPr="00A423AD">
                        <w:rPr>
                          <w:b/>
                          <w:color w:val="auto"/>
                          <w:sz w:val="21"/>
                          <w:szCs w:val="21"/>
                          <w:u w:val="single"/>
                        </w:rPr>
                        <w:t>#AACSisterhoodMonth</w:t>
                      </w:r>
                      <w:r w:rsidRPr="00A423AD">
                        <w:rPr>
                          <w:color w:val="auto"/>
                          <w:sz w:val="21"/>
                          <w:szCs w:val="21"/>
                        </w:rPr>
                        <w:t xml:space="preserve"> and #</w:t>
                      </w:r>
                      <w:r w:rsidRPr="00A423AD">
                        <w:rPr>
                          <w:b/>
                          <w:color w:val="auto"/>
                          <w:sz w:val="21"/>
                          <w:szCs w:val="21"/>
                          <w:u w:val="single"/>
                        </w:rPr>
                        <w:t>DSTBETTERTOGETHER</w:t>
                      </w:r>
                      <w:r w:rsidRPr="00A423AD">
                        <w:rPr>
                          <w:color w:val="auto"/>
                          <w:sz w:val="21"/>
                          <w:szCs w:val="21"/>
                        </w:rPr>
                        <w:t xml:space="preserve"> when posting on your social media</w:t>
                      </w:r>
                      <w:r>
                        <w:rPr>
                          <w:color w:val="auto"/>
                          <w:sz w:val="21"/>
                          <w:szCs w:val="21"/>
                        </w:rPr>
                        <w:t xml:space="preserve"> pages.</w:t>
                      </w:r>
                    </w:p>
                    <w:p w14:paraId="79654B16" w14:textId="77777777" w:rsidR="0087482E" w:rsidRPr="00FE7698" w:rsidRDefault="0088322E">
                      <w:pPr>
                        <w:rPr>
                          <w:color w:val="auto"/>
                          <w:sz w:val="8"/>
                          <w:szCs w:val="8"/>
                        </w:rPr>
                      </w:pPr>
                      <w:r w:rsidRPr="007D330A">
                        <w:rPr>
                          <w:color w:val="auto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3DFE9563" w14:textId="77777777" w:rsidR="006D797E" w:rsidRPr="00357B17" w:rsidRDefault="00FE7698" w:rsidP="00FE7698">
                      <w:pPr>
                        <w:rPr>
                          <w:i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i/>
                          <w:color w:val="FF0000"/>
                          <w:sz w:val="32"/>
                          <w:szCs w:val="32"/>
                        </w:rPr>
                        <w:t xml:space="preserve">            </w:t>
                      </w:r>
                      <w:r w:rsidR="006D797E" w:rsidRPr="00357B17">
                        <w:rPr>
                          <w:i/>
                          <w:color w:val="FF0000"/>
                          <w:sz w:val="30"/>
                          <w:szCs w:val="30"/>
                        </w:rPr>
                        <w:t>Joy in Our Sisterhood * Power in our Voice * Service in Our Hearts</w:t>
                      </w:r>
                    </w:p>
                    <w:p w14:paraId="6AB5BD52" w14:textId="77777777" w:rsidR="00F54406" w:rsidRDefault="00F54406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592CE222" w14:textId="77777777" w:rsidR="0059175B" w:rsidRDefault="0059175B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42701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2BD6B5" wp14:editId="26D8A3D0">
                <wp:simplePos x="0" y="0"/>
                <wp:positionH relativeFrom="column">
                  <wp:posOffset>5452110</wp:posOffset>
                </wp:positionH>
                <wp:positionV relativeFrom="paragraph">
                  <wp:posOffset>53975</wp:posOffset>
                </wp:positionV>
                <wp:extent cx="1271270" cy="1386840"/>
                <wp:effectExtent l="0" t="0" r="5080" b="38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270" cy="1386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23CAE7" w14:textId="77777777" w:rsidR="007D330A" w:rsidRDefault="007D330A">
                            <w:r>
                              <w:rPr>
                                <w:noProof/>
                                <w:color w:val="auto"/>
                              </w:rPr>
                              <w:drawing>
                                <wp:inline distT="0" distB="0" distL="0" distR="0" wp14:anchorId="517D0D64" wp14:editId="45778A26">
                                  <wp:extent cx="1162101" cy="1291590"/>
                                  <wp:effectExtent l="0" t="0" r="0" b="381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logo.jpg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9204" cy="13105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423AD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BD6B5" id="Text Box 11" o:spid="_x0000_s1042" type="#_x0000_t202" style="position:absolute;left:0;text-align:left;margin-left:429.3pt;margin-top:4.25pt;width:100.1pt;height:109.2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" fillcolor="white [3201]" stroked="f" strokeweight=".5pt">
                <v:textbox>
                  <w:txbxContent>
                    <w:p w14:paraId="5F23CAE7" w14:textId="77777777" w:rsidR="007D330A" w:rsidRDefault="007D330A">
                      <w:r>
                        <w:rPr>
                          <w:noProof/>
                          <w:color w:val="auto"/>
                        </w:rPr>
                        <w:drawing>
                          <wp:inline distT="0" distB="0" distL="0" distR="0" wp14:anchorId="517D0D64" wp14:editId="45778A26">
                            <wp:extent cx="1162101" cy="1291590"/>
                            <wp:effectExtent l="0" t="0" r="0" b="381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logo.jpg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9204" cy="13105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423AD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C3D65">
        <w:rPr>
          <w:noProof/>
        </w:rPr>
        <w:drawing>
          <wp:anchor distT="0" distB="0" distL="114300" distR="114300" simplePos="0" relativeHeight="251661312" behindDoc="0" locked="0" layoutInCell="1" allowOverlap="1" wp14:anchorId="60113608" wp14:editId="0F52B816">
            <wp:simplePos x="0" y="0"/>
            <wp:positionH relativeFrom="margin">
              <wp:posOffset>7450455</wp:posOffset>
            </wp:positionH>
            <wp:positionV relativeFrom="margin">
              <wp:posOffset>3297555</wp:posOffset>
            </wp:positionV>
            <wp:extent cx="553720" cy="615315"/>
            <wp:effectExtent l="0" t="0" r="0" b="0"/>
            <wp:wrapSquare wrapText="bothSides"/>
            <wp:docPr id="1" name="Picture 1" descr="Image result for inspirational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inspirational quotes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3" t="7273" r="12580" b="15994"/>
                    <a:stretch/>
                  </pic:blipFill>
                  <pic:spPr bwMode="auto">
                    <a:xfrm>
                      <a:off x="0" y="0"/>
                      <a:ext cx="55372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4EDC56E" w14:textId="77777777" w:rsidR="00FA19D6" w:rsidRDefault="00FA19D6" w:rsidP="00CF30C2">
      <w:pPr>
        <w:pStyle w:val="NoSpacing"/>
      </w:pPr>
      <w:bookmarkStart w:id="2" w:name="_Notes"/>
      <w:bookmarkEnd w:id="2"/>
    </w:p>
    <w:p w14:paraId="60BC0B23" w14:textId="77777777" w:rsidR="00315322" w:rsidRDefault="00315322" w:rsidP="00CF30C2">
      <w:pPr>
        <w:pStyle w:val="NoSpacing"/>
        <w:rPr>
          <w:color w:val="auto"/>
        </w:rPr>
      </w:pPr>
    </w:p>
    <w:p w14:paraId="2904396C" w14:textId="77777777" w:rsidR="00315322" w:rsidRDefault="00315322" w:rsidP="00CF30C2">
      <w:pPr>
        <w:pStyle w:val="NoSpacing"/>
        <w:rPr>
          <w:color w:val="auto"/>
        </w:rPr>
      </w:pPr>
    </w:p>
    <w:p w14:paraId="221BB9CE" w14:textId="77777777" w:rsidR="00315322" w:rsidRDefault="00315322" w:rsidP="00CF30C2">
      <w:pPr>
        <w:pStyle w:val="NoSpacing"/>
        <w:rPr>
          <w:color w:val="auto"/>
        </w:rPr>
      </w:pPr>
    </w:p>
    <w:p w14:paraId="1CB3D7F3" w14:textId="77777777" w:rsidR="00315322" w:rsidRDefault="00315322" w:rsidP="00CF30C2">
      <w:pPr>
        <w:pStyle w:val="NoSpacing"/>
        <w:rPr>
          <w:color w:val="auto"/>
        </w:rPr>
      </w:pPr>
    </w:p>
    <w:p w14:paraId="3A703D06" w14:textId="77777777" w:rsidR="00315322" w:rsidRDefault="00315322" w:rsidP="00CF30C2">
      <w:pPr>
        <w:pStyle w:val="NoSpacing"/>
        <w:rPr>
          <w:color w:val="auto"/>
        </w:rPr>
      </w:pPr>
    </w:p>
    <w:p w14:paraId="7EE1EE69" w14:textId="77777777" w:rsidR="00315322" w:rsidRDefault="00315322" w:rsidP="00CF30C2">
      <w:pPr>
        <w:pStyle w:val="NoSpacing"/>
        <w:rPr>
          <w:color w:val="auto"/>
        </w:rPr>
      </w:pPr>
    </w:p>
    <w:p w14:paraId="3C842D2D" w14:textId="77777777" w:rsidR="00315322" w:rsidRDefault="00315322" w:rsidP="00CF30C2">
      <w:pPr>
        <w:pStyle w:val="NoSpacing"/>
        <w:rPr>
          <w:color w:val="auto"/>
        </w:rPr>
      </w:pPr>
    </w:p>
    <w:p w14:paraId="35C5FB14" w14:textId="77777777" w:rsidR="00315322" w:rsidRDefault="00315322" w:rsidP="00CF30C2">
      <w:pPr>
        <w:pStyle w:val="NoSpacing"/>
        <w:rPr>
          <w:color w:val="auto"/>
        </w:rPr>
      </w:pPr>
    </w:p>
    <w:p w14:paraId="073DFF0B" w14:textId="77777777" w:rsidR="00315322" w:rsidRDefault="00315322" w:rsidP="00CF30C2">
      <w:pPr>
        <w:pStyle w:val="NoSpacing"/>
        <w:rPr>
          <w:color w:val="auto"/>
        </w:rPr>
      </w:pPr>
    </w:p>
    <w:sectPr w:rsidR="00315322" w:rsidSect="0059175B">
      <w:pgSz w:w="12240" w:h="15840"/>
      <w:pgMar w:top="864" w:right="900" w:bottom="270" w:left="1080" w:header="648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725E4B" w14:textId="77777777" w:rsidR="00C32A88" w:rsidRDefault="00C32A88">
      <w:pPr>
        <w:spacing w:before="0" w:after="0"/>
      </w:pPr>
      <w:r>
        <w:separator/>
      </w:r>
    </w:p>
  </w:endnote>
  <w:endnote w:type="continuationSeparator" w:id="0">
    <w:p w14:paraId="32A6721E" w14:textId="77777777" w:rsidR="00C32A88" w:rsidRDefault="00C32A8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4708DE" w14:textId="77777777" w:rsidR="00C32A88" w:rsidRDefault="00C32A88">
      <w:pPr>
        <w:spacing w:before="0" w:after="0"/>
      </w:pPr>
      <w:r>
        <w:separator/>
      </w:r>
    </w:p>
  </w:footnote>
  <w:footnote w:type="continuationSeparator" w:id="0">
    <w:p w14:paraId="595A800D" w14:textId="77777777" w:rsidR="00C32A88" w:rsidRDefault="00C32A88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D168B0"/>
    <w:multiLevelType w:val="hybridMultilevel"/>
    <w:tmpl w:val="22A46AA0"/>
    <w:lvl w:ilvl="0" w:tplc="8D9290C4">
      <w:start w:val="14"/>
      <w:numFmt w:val="bullet"/>
      <w:lvlText w:val=""/>
      <w:lvlJc w:val="left"/>
      <w:pPr>
        <w:ind w:left="27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" w15:restartNumberingAfterBreak="0">
    <w:nsid w:val="269D7D11"/>
    <w:multiLevelType w:val="hybridMultilevel"/>
    <w:tmpl w:val="03F058B6"/>
    <w:lvl w:ilvl="0" w:tplc="8F10DAE4">
      <w:start w:val="5"/>
      <w:numFmt w:val="bullet"/>
      <w:lvlText w:val=""/>
      <w:lvlJc w:val="left"/>
      <w:pPr>
        <w:ind w:left="27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2" w15:restartNumberingAfterBreak="0">
    <w:nsid w:val="2A6C24AA"/>
    <w:multiLevelType w:val="hybridMultilevel"/>
    <w:tmpl w:val="7B2CE5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0C17F9C"/>
    <w:multiLevelType w:val="hybridMultilevel"/>
    <w:tmpl w:val="9F9CBB5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" w15:restartNumberingAfterBreak="0">
    <w:nsid w:val="50CD008B"/>
    <w:multiLevelType w:val="hybridMultilevel"/>
    <w:tmpl w:val="95C679DC"/>
    <w:lvl w:ilvl="0" w:tplc="53C63780">
      <w:start w:val="5"/>
      <w:numFmt w:val="decimal"/>
      <w:lvlText w:val="%1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5" w15:restartNumberingAfterBreak="0">
    <w:nsid w:val="5B6E5DF4"/>
    <w:multiLevelType w:val="hybridMultilevel"/>
    <w:tmpl w:val="84367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201C71"/>
    <w:multiLevelType w:val="hybridMultilevel"/>
    <w:tmpl w:val="84C29FF6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7" w15:restartNumberingAfterBreak="0">
    <w:nsid w:val="7DF044A3"/>
    <w:multiLevelType w:val="hybridMultilevel"/>
    <w:tmpl w:val="9EA818AA"/>
    <w:lvl w:ilvl="0" w:tplc="BC48CEE4">
      <w:start w:val="27"/>
      <w:numFmt w:val="bullet"/>
      <w:lvlText w:val=""/>
      <w:lvlJc w:val="left"/>
      <w:pPr>
        <w:ind w:left="27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onthEnd" w:val="3/31/2017"/>
    <w:docVar w:name="MonthStart" w:val="3/1/2017"/>
    <w:docVar w:name="WeekStart" w:val="1"/>
  </w:docVars>
  <w:rsids>
    <w:rsidRoot w:val="005A6ED1"/>
    <w:rsid w:val="00015544"/>
    <w:rsid w:val="00023250"/>
    <w:rsid w:val="000412D2"/>
    <w:rsid w:val="000430F2"/>
    <w:rsid w:val="00045F8F"/>
    <w:rsid w:val="00053729"/>
    <w:rsid w:val="00065FD0"/>
    <w:rsid w:val="00081170"/>
    <w:rsid w:val="0008706B"/>
    <w:rsid w:val="000C3BF5"/>
    <w:rsid w:val="000C3D65"/>
    <w:rsid w:val="000C6256"/>
    <w:rsid w:val="000D0AE3"/>
    <w:rsid w:val="000D0BBC"/>
    <w:rsid w:val="000E3FD6"/>
    <w:rsid w:val="000E7D28"/>
    <w:rsid w:val="000E7DD1"/>
    <w:rsid w:val="000F63AB"/>
    <w:rsid w:val="00100901"/>
    <w:rsid w:val="00142D80"/>
    <w:rsid w:val="00150A79"/>
    <w:rsid w:val="0015218F"/>
    <w:rsid w:val="0015243D"/>
    <w:rsid w:val="001559D1"/>
    <w:rsid w:val="001637BD"/>
    <w:rsid w:val="001674E4"/>
    <w:rsid w:val="00183254"/>
    <w:rsid w:val="00191174"/>
    <w:rsid w:val="001B6E7B"/>
    <w:rsid w:val="001C1359"/>
    <w:rsid w:val="001C3069"/>
    <w:rsid w:val="001E6C5C"/>
    <w:rsid w:val="001F4DF0"/>
    <w:rsid w:val="00201757"/>
    <w:rsid w:val="00201DAF"/>
    <w:rsid w:val="0020595F"/>
    <w:rsid w:val="00212516"/>
    <w:rsid w:val="00227267"/>
    <w:rsid w:val="0023136E"/>
    <w:rsid w:val="00242769"/>
    <w:rsid w:val="00243A74"/>
    <w:rsid w:val="00246CD8"/>
    <w:rsid w:val="0026790F"/>
    <w:rsid w:val="00273A23"/>
    <w:rsid w:val="002767E5"/>
    <w:rsid w:val="00276B46"/>
    <w:rsid w:val="002771FF"/>
    <w:rsid w:val="0028242C"/>
    <w:rsid w:val="00290230"/>
    <w:rsid w:val="002A59AB"/>
    <w:rsid w:val="002C07CF"/>
    <w:rsid w:val="002C716D"/>
    <w:rsid w:val="002D4950"/>
    <w:rsid w:val="002D5FC9"/>
    <w:rsid w:val="002E061C"/>
    <w:rsid w:val="002E75A9"/>
    <w:rsid w:val="002F0730"/>
    <w:rsid w:val="003023BB"/>
    <w:rsid w:val="00311BCD"/>
    <w:rsid w:val="00315322"/>
    <w:rsid w:val="00322DB2"/>
    <w:rsid w:val="00335A39"/>
    <w:rsid w:val="00346860"/>
    <w:rsid w:val="00350E31"/>
    <w:rsid w:val="00357B17"/>
    <w:rsid w:val="00361CD7"/>
    <w:rsid w:val="00380545"/>
    <w:rsid w:val="00391905"/>
    <w:rsid w:val="00395D32"/>
    <w:rsid w:val="003A67B0"/>
    <w:rsid w:val="003B0061"/>
    <w:rsid w:val="003B5A88"/>
    <w:rsid w:val="003B6549"/>
    <w:rsid w:val="003C0DC5"/>
    <w:rsid w:val="003C42BB"/>
    <w:rsid w:val="003C5A28"/>
    <w:rsid w:val="003E0F33"/>
    <w:rsid w:val="003E574B"/>
    <w:rsid w:val="003E5902"/>
    <w:rsid w:val="003F0B2F"/>
    <w:rsid w:val="003F5599"/>
    <w:rsid w:val="003F5ECB"/>
    <w:rsid w:val="00462229"/>
    <w:rsid w:val="00467496"/>
    <w:rsid w:val="0047223A"/>
    <w:rsid w:val="00496EFE"/>
    <w:rsid w:val="004A12B6"/>
    <w:rsid w:val="004B12A5"/>
    <w:rsid w:val="004B5B86"/>
    <w:rsid w:val="004C2332"/>
    <w:rsid w:val="004C3F2C"/>
    <w:rsid w:val="004C6385"/>
    <w:rsid w:val="0050172C"/>
    <w:rsid w:val="00542701"/>
    <w:rsid w:val="00553C3C"/>
    <w:rsid w:val="00553FE1"/>
    <w:rsid w:val="00560E63"/>
    <w:rsid w:val="00581856"/>
    <w:rsid w:val="0059175B"/>
    <w:rsid w:val="00591843"/>
    <w:rsid w:val="005A1EEB"/>
    <w:rsid w:val="005A6ED1"/>
    <w:rsid w:val="005C6166"/>
    <w:rsid w:val="005F335F"/>
    <w:rsid w:val="005F4FFF"/>
    <w:rsid w:val="00604AA7"/>
    <w:rsid w:val="006054E3"/>
    <w:rsid w:val="006076C3"/>
    <w:rsid w:val="006111E0"/>
    <w:rsid w:val="00633A78"/>
    <w:rsid w:val="00635859"/>
    <w:rsid w:val="00651ABC"/>
    <w:rsid w:val="00665910"/>
    <w:rsid w:val="00670DB0"/>
    <w:rsid w:val="00674D36"/>
    <w:rsid w:val="00674FD0"/>
    <w:rsid w:val="00685B22"/>
    <w:rsid w:val="00695FB5"/>
    <w:rsid w:val="006D797E"/>
    <w:rsid w:val="006E0B00"/>
    <w:rsid w:val="006E1391"/>
    <w:rsid w:val="007006A7"/>
    <w:rsid w:val="00702C26"/>
    <w:rsid w:val="0070577E"/>
    <w:rsid w:val="007103A2"/>
    <w:rsid w:val="007333EC"/>
    <w:rsid w:val="00751575"/>
    <w:rsid w:val="00752F89"/>
    <w:rsid w:val="007625BF"/>
    <w:rsid w:val="00781068"/>
    <w:rsid w:val="007918DA"/>
    <w:rsid w:val="007A0245"/>
    <w:rsid w:val="007B7FC2"/>
    <w:rsid w:val="007D330A"/>
    <w:rsid w:val="007D674C"/>
    <w:rsid w:val="007E44F8"/>
    <w:rsid w:val="007E457E"/>
    <w:rsid w:val="007F7586"/>
    <w:rsid w:val="00802461"/>
    <w:rsid w:val="00810FBF"/>
    <w:rsid w:val="0081158C"/>
    <w:rsid w:val="00822B5C"/>
    <w:rsid w:val="0082530F"/>
    <w:rsid w:val="00835D79"/>
    <w:rsid w:val="0084055B"/>
    <w:rsid w:val="00851A76"/>
    <w:rsid w:val="0085290C"/>
    <w:rsid w:val="0085398B"/>
    <w:rsid w:val="00861333"/>
    <w:rsid w:val="008741D6"/>
    <w:rsid w:val="0087482E"/>
    <w:rsid w:val="008802FA"/>
    <w:rsid w:val="0088322E"/>
    <w:rsid w:val="00887831"/>
    <w:rsid w:val="00894050"/>
    <w:rsid w:val="00895AA4"/>
    <w:rsid w:val="008A1394"/>
    <w:rsid w:val="008B762E"/>
    <w:rsid w:val="008C1600"/>
    <w:rsid w:val="008D5A22"/>
    <w:rsid w:val="008D79D5"/>
    <w:rsid w:val="008E4A76"/>
    <w:rsid w:val="008F2529"/>
    <w:rsid w:val="00903794"/>
    <w:rsid w:val="00933A1B"/>
    <w:rsid w:val="00946C82"/>
    <w:rsid w:val="009525C5"/>
    <w:rsid w:val="0099028C"/>
    <w:rsid w:val="009946F4"/>
    <w:rsid w:val="009A69BC"/>
    <w:rsid w:val="009B596C"/>
    <w:rsid w:val="009C0620"/>
    <w:rsid w:val="009C2F38"/>
    <w:rsid w:val="009D024F"/>
    <w:rsid w:val="009D0BDE"/>
    <w:rsid w:val="009E467E"/>
    <w:rsid w:val="009F2716"/>
    <w:rsid w:val="009F2968"/>
    <w:rsid w:val="009F37F1"/>
    <w:rsid w:val="00A24216"/>
    <w:rsid w:val="00A24E0B"/>
    <w:rsid w:val="00A32D4A"/>
    <w:rsid w:val="00A34830"/>
    <w:rsid w:val="00A41C68"/>
    <w:rsid w:val="00A423AD"/>
    <w:rsid w:val="00A473F7"/>
    <w:rsid w:val="00A51882"/>
    <w:rsid w:val="00A72518"/>
    <w:rsid w:val="00A818CF"/>
    <w:rsid w:val="00A868D1"/>
    <w:rsid w:val="00A94970"/>
    <w:rsid w:val="00A9735A"/>
    <w:rsid w:val="00AA2004"/>
    <w:rsid w:val="00AA66C2"/>
    <w:rsid w:val="00AB7C12"/>
    <w:rsid w:val="00AC2E5E"/>
    <w:rsid w:val="00AC354C"/>
    <w:rsid w:val="00AC7E40"/>
    <w:rsid w:val="00AD2CB9"/>
    <w:rsid w:val="00AD430C"/>
    <w:rsid w:val="00AE1B2F"/>
    <w:rsid w:val="00B004D7"/>
    <w:rsid w:val="00B12F2D"/>
    <w:rsid w:val="00B24B41"/>
    <w:rsid w:val="00B428A8"/>
    <w:rsid w:val="00B56B26"/>
    <w:rsid w:val="00B60894"/>
    <w:rsid w:val="00B662C8"/>
    <w:rsid w:val="00B72BE8"/>
    <w:rsid w:val="00B73291"/>
    <w:rsid w:val="00B748BF"/>
    <w:rsid w:val="00B816DC"/>
    <w:rsid w:val="00B81BD4"/>
    <w:rsid w:val="00B831EB"/>
    <w:rsid w:val="00B87366"/>
    <w:rsid w:val="00BA1DFC"/>
    <w:rsid w:val="00BA3A67"/>
    <w:rsid w:val="00BA5CA7"/>
    <w:rsid w:val="00BB4E83"/>
    <w:rsid w:val="00BC1C6F"/>
    <w:rsid w:val="00BC7B74"/>
    <w:rsid w:val="00BD27F7"/>
    <w:rsid w:val="00BD5EA1"/>
    <w:rsid w:val="00BE00E6"/>
    <w:rsid w:val="00BE7EB7"/>
    <w:rsid w:val="00BF7686"/>
    <w:rsid w:val="00C11C03"/>
    <w:rsid w:val="00C163C4"/>
    <w:rsid w:val="00C32A88"/>
    <w:rsid w:val="00C34EFD"/>
    <w:rsid w:val="00C56C24"/>
    <w:rsid w:val="00C64281"/>
    <w:rsid w:val="00C75D0F"/>
    <w:rsid w:val="00C76E64"/>
    <w:rsid w:val="00C93DF2"/>
    <w:rsid w:val="00C97046"/>
    <w:rsid w:val="00C977F9"/>
    <w:rsid w:val="00CA775D"/>
    <w:rsid w:val="00CB2B26"/>
    <w:rsid w:val="00CB3AFB"/>
    <w:rsid w:val="00CB5181"/>
    <w:rsid w:val="00CB5ED2"/>
    <w:rsid w:val="00CB7533"/>
    <w:rsid w:val="00CC07E8"/>
    <w:rsid w:val="00CC2DA2"/>
    <w:rsid w:val="00CC3A27"/>
    <w:rsid w:val="00CC6F1F"/>
    <w:rsid w:val="00CD1AE7"/>
    <w:rsid w:val="00CD23E3"/>
    <w:rsid w:val="00CD5352"/>
    <w:rsid w:val="00CD6D64"/>
    <w:rsid w:val="00CD6E6D"/>
    <w:rsid w:val="00CE42B5"/>
    <w:rsid w:val="00CF30C2"/>
    <w:rsid w:val="00D150B6"/>
    <w:rsid w:val="00D26722"/>
    <w:rsid w:val="00D27087"/>
    <w:rsid w:val="00D358DA"/>
    <w:rsid w:val="00D40021"/>
    <w:rsid w:val="00D50F0A"/>
    <w:rsid w:val="00D56556"/>
    <w:rsid w:val="00D56D09"/>
    <w:rsid w:val="00D61601"/>
    <w:rsid w:val="00D6378E"/>
    <w:rsid w:val="00D81E65"/>
    <w:rsid w:val="00D856E4"/>
    <w:rsid w:val="00DC410A"/>
    <w:rsid w:val="00DC7AC5"/>
    <w:rsid w:val="00DD377C"/>
    <w:rsid w:val="00DE489C"/>
    <w:rsid w:val="00DF21B8"/>
    <w:rsid w:val="00E06EDE"/>
    <w:rsid w:val="00E17A71"/>
    <w:rsid w:val="00E313C3"/>
    <w:rsid w:val="00E743FA"/>
    <w:rsid w:val="00E8537D"/>
    <w:rsid w:val="00E910B4"/>
    <w:rsid w:val="00E91CEF"/>
    <w:rsid w:val="00EB0DEE"/>
    <w:rsid w:val="00EC7B7D"/>
    <w:rsid w:val="00ED0640"/>
    <w:rsid w:val="00ED2966"/>
    <w:rsid w:val="00ED2B9C"/>
    <w:rsid w:val="00ED7899"/>
    <w:rsid w:val="00F024D2"/>
    <w:rsid w:val="00F0434F"/>
    <w:rsid w:val="00F10215"/>
    <w:rsid w:val="00F24A66"/>
    <w:rsid w:val="00F54406"/>
    <w:rsid w:val="00F55DBB"/>
    <w:rsid w:val="00F8718E"/>
    <w:rsid w:val="00F91EE0"/>
    <w:rsid w:val="00FA19D6"/>
    <w:rsid w:val="00FA25D8"/>
    <w:rsid w:val="00FA433D"/>
    <w:rsid w:val="00FC79C9"/>
    <w:rsid w:val="00FD100F"/>
    <w:rsid w:val="00FD611D"/>
    <w:rsid w:val="00FD70B7"/>
    <w:rsid w:val="00FE7698"/>
    <w:rsid w:val="00FE7928"/>
    <w:rsid w:val="00FF5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0DFDF5"/>
  <w15:docId w15:val="{D3392B71-D643-420C-8136-BA14C64A0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spacing w:before="0" w:after="0"/>
      <w:jc w:val="center"/>
      <w:outlineLvl w:val="0"/>
    </w:pPr>
    <w:rPr>
      <w:rFonts w:asciiTheme="majorHAnsi" w:eastAsiaTheme="majorEastAsia" w:hAnsiTheme="majorHAnsi" w:cstheme="majorBidi"/>
      <w:bCs/>
      <w:color w:val="4D1434" w:themeColor="accent1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s">
    <w:name w:val="Dates"/>
    <w:basedOn w:val="Normal"/>
    <w:uiPriority w:val="4"/>
    <w:qFormat/>
    <w:pPr>
      <w:spacing w:before="120"/>
      <w:ind w:right="144"/>
    </w:pPr>
    <w:rPr>
      <w:color w:val="262626" w:themeColor="text1" w:themeTint="D9"/>
      <w:sz w:val="24"/>
    </w:rPr>
  </w:style>
  <w:style w:type="paragraph" w:customStyle="1" w:styleId="Days">
    <w:name w:val="Days"/>
    <w:basedOn w:val="Normal"/>
    <w:uiPriority w:val="3"/>
    <w:qFormat/>
    <w:pPr>
      <w:jc w:val="center"/>
    </w:pPr>
    <w:rPr>
      <w:color w:val="FFFFFF" w:themeColor="background1"/>
      <w:sz w:val="28"/>
    </w:rPr>
  </w:style>
  <w:style w:type="paragraph" w:customStyle="1" w:styleId="Year">
    <w:name w:val="Year"/>
    <w:basedOn w:val="Normal"/>
    <w:uiPriority w:val="2"/>
    <w:qFormat/>
    <w:pPr>
      <w:spacing w:after="240"/>
      <w:jc w:val="center"/>
    </w:pPr>
    <w:rPr>
      <w:color w:val="390F26" w:themeColor="accent1" w:themeShade="BF"/>
      <w:sz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595959" w:themeColor="text1" w:themeTint="A6"/>
      <w:sz w:val="16"/>
      <w:szCs w:val="16"/>
    </w:rPr>
  </w:style>
  <w:style w:type="paragraph" w:styleId="NoSpacing">
    <w:name w:val="No Spacing"/>
    <w:uiPriority w:val="98"/>
    <w:qFormat/>
    <w:pPr>
      <w:spacing w:before="0" w:after="0"/>
    </w:pPr>
  </w:style>
  <w:style w:type="paragraph" w:customStyle="1" w:styleId="Notes">
    <w:name w:val="Notes"/>
    <w:basedOn w:val="Normal"/>
    <w:uiPriority w:val="10"/>
    <w:qFormat/>
    <w:pPr>
      <w:spacing w:before="60" w:after="60" w:line="276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color w:val="4D1434" w:themeColor="accent1"/>
      <w:sz w:val="3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sz w:val="20"/>
      <w:szCs w:val="26"/>
    </w:rPr>
  </w:style>
  <w:style w:type="table" w:styleId="LightShading-Accent1">
    <w:name w:val="Light Shading Accent 1"/>
    <w:basedOn w:val="TableNormal"/>
    <w:uiPriority w:val="60"/>
    <w:pPr>
      <w:spacing w:before="0" w:after="0"/>
    </w:pPr>
    <w:rPr>
      <w:color w:val="390F26" w:themeColor="accent1" w:themeShade="BF"/>
    </w:rPr>
    <w:tblPr>
      <w:tblStyleRowBandSize w:val="1"/>
      <w:tblStyleColBandSize w:val="1"/>
      <w:tblBorders>
        <w:top w:val="single" w:sz="8" w:space="0" w:color="4D1434" w:themeColor="accent1"/>
        <w:bottom w:val="single" w:sz="8" w:space="0" w:color="4D143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1434" w:themeColor="accent1"/>
          <w:left w:val="nil"/>
          <w:bottom w:val="single" w:sz="8" w:space="0" w:color="4D143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1434" w:themeColor="accent1"/>
          <w:left w:val="nil"/>
          <w:bottom w:val="single" w:sz="8" w:space="0" w:color="4D143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ADC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ADCF" w:themeFill="accent1" w:themeFillTint="3F"/>
      </w:tcPr>
    </w:tblStylePr>
  </w:style>
  <w:style w:type="table" w:customStyle="1" w:styleId="Calendar-Accent1">
    <w:name w:val="Calendar - Accent 1"/>
    <w:basedOn w:val="TableNormal"/>
    <w:uiPriority w:val="99"/>
    <w:pPr>
      <w:spacing w:before="0" w:after="0"/>
    </w:pPr>
    <w:tblPr>
      <w:tblStyleRowBandSize w:val="1"/>
      <w:tblBorders>
        <w:top w:val="single" w:sz="4" w:space="0" w:color="CC3A8B" w:themeColor="accent1" w:themeTint="99"/>
        <w:left w:val="single" w:sz="4" w:space="0" w:color="CC3A8B" w:themeColor="accent1" w:themeTint="99"/>
        <w:bottom w:val="single" w:sz="4" w:space="0" w:color="CC3A8B" w:themeColor="accent1" w:themeTint="99"/>
        <w:right w:val="single" w:sz="4" w:space="0" w:color="CC3A8B" w:themeColor="accent1" w:themeTint="99"/>
        <w:insideH w:val="single" w:sz="4" w:space="0" w:color="CC3A8B" w:themeColor="accent1" w:themeTint="99"/>
        <w:insideV w:val="single" w:sz="4" w:space="0" w:color="CC3A8B" w:themeColor="accent1" w:themeTint="99"/>
      </w:tblBorders>
    </w:tblPr>
    <w:tblStylePr w:type="firstRow">
      <w:pPr>
        <w:wordWrap/>
        <w:spacing w:beforeLines="0" w:before="40" w:beforeAutospacing="0" w:afterLines="0" w:after="40" w:afterAutospacing="0"/>
        <w:jc w:val="center"/>
      </w:pPr>
      <w:rPr>
        <w:rFonts w:asciiTheme="majorHAnsi" w:hAnsiTheme="majorHAnsi"/>
        <w:color w:val="FFFFFF" w:themeColor="background1"/>
        <w:sz w:val="28"/>
      </w:rPr>
      <w:tblPr/>
      <w:trPr>
        <w:tblHeader/>
      </w:trPr>
      <w:tcPr>
        <w:tcBorders>
          <w:top w:val="nil"/>
          <w:left w:val="single" w:sz="4" w:space="0" w:color="CC3A8B" w:themeColor="accent1" w:themeTint="99"/>
          <w:bottom w:val="nil"/>
          <w:right w:val="single" w:sz="4" w:space="0" w:color="CC3A8B" w:themeColor="accent1" w:themeTint="99"/>
          <w:insideH w:val="nil"/>
          <w:insideV w:val="nil"/>
          <w:tl2br w:val="nil"/>
          <w:tr2bl w:val="nil"/>
        </w:tcBorders>
        <w:shd w:val="clear" w:color="auto" w:fill="4D1434" w:themeFill="accent1"/>
        <w:vAlign w:val="center"/>
      </w:tcPr>
    </w:tblStylePr>
    <w:tblStylePr w:type="band1Horz">
      <w:tblPr/>
      <w:tcPr>
        <w:tcBorders>
          <w:bottom w:val="nil"/>
        </w:tcBorders>
      </w:tcPr>
    </w:tblStylePr>
    <w:tblStylePr w:type="band2Horz">
      <w:tblPr/>
      <w:tcPr>
        <w:tcBorders>
          <w:top w:val="nil"/>
        </w:tcBorders>
      </w:tcPr>
    </w:tblStylePr>
  </w:style>
  <w:style w:type="character" w:customStyle="1" w:styleId="Month">
    <w:name w:val="Month"/>
    <w:basedOn w:val="DefaultParagraphFont"/>
    <w:uiPriority w:val="1"/>
    <w:qFormat/>
    <w:rPr>
      <w:b w:val="0"/>
      <w:color w:val="260A1A" w:themeColor="accent1" w:themeShade="80"/>
      <w:sz w:val="84"/>
    </w:rPr>
  </w:style>
  <w:style w:type="table" w:styleId="LightShading">
    <w:name w:val="Light Shading"/>
    <w:basedOn w:val="TableNormal"/>
    <w:uiPriority w:val="60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link w:val="TitleChar"/>
    <w:uiPriority w:val="10"/>
    <w:semiHidden/>
    <w:pPr>
      <w:spacing w:before="0"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paragraph" w:customStyle="1" w:styleId="msoaccenttext6">
    <w:name w:val="msoaccenttext6"/>
    <w:rsid w:val="008A1394"/>
    <w:pPr>
      <w:spacing w:before="0" w:after="0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ListParagraph">
    <w:name w:val="List Paragraph"/>
    <w:basedOn w:val="Normal"/>
    <w:uiPriority w:val="34"/>
    <w:semiHidden/>
    <w:rsid w:val="00142D8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7482E"/>
    <w:rPr>
      <w:color w:val="828282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48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fif"/><Relationship Id="rId18" Type="http://schemas.openxmlformats.org/officeDocument/2006/relationships/image" Target="media/image8.jpg"/><Relationship Id="rId26" Type="http://schemas.openxmlformats.org/officeDocument/2006/relationships/image" Target="media/image13.jfif"/><Relationship Id="rId39" Type="http://schemas.openxmlformats.org/officeDocument/2006/relationships/image" Target="media/image21.png"/><Relationship Id="rId21" Type="http://schemas.openxmlformats.org/officeDocument/2006/relationships/image" Target="media/image10.jfif"/><Relationship Id="rId34" Type="http://schemas.openxmlformats.org/officeDocument/2006/relationships/oleObject" Target="embeddings/oleObject6.bin"/><Relationship Id="rId42" Type="http://schemas.openxmlformats.org/officeDocument/2006/relationships/image" Target="media/image220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jfif"/><Relationship Id="rId32" Type="http://schemas.openxmlformats.org/officeDocument/2006/relationships/oleObject" Target="embeddings/oleObject5.bin"/><Relationship Id="rId37" Type="http://schemas.openxmlformats.org/officeDocument/2006/relationships/image" Target="media/image19.png"/><Relationship Id="rId40" Type="http://schemas.openxmlformats.org/officeDocument/2006/relationships/oleObject" Target="embeddings/oleObject7.bin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3.bin"/><Relationship Id="rId28" Type="http://schemas.openxmlformats.org/officeDocument/2006/relationships/image" Target="media/image14.png"/><Relationship Id="rId36" Type="http://schemas.openxmlformats.org/officeDocument/2006/relationships/image" Target="media/image60.png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fif"/><Relationship Id="rId22" Type="http://schemas.openxmlformats.org/officeDocument/2006/relationships/image" Target="media/image11.png"/><Relationship Id="rId27" Type="http://schemas.openxmlformats.org/officeDocument/2006/relationships/image" Target="media/image130.jfif"/><Relationship Id="rId30" Type="http://schemas.openxmlformats.org/officeDocument/2006/relationships/image" Target="media/image15.jpeg"/><Relationship Id="rId35" Type="http://schemas.openxmlformats.org/officeDocument/2006/relationships/image" Target="media/image18.png"/><Relationship Id="rId43" Type="http://schemas.openxmlformats.org/officeDocument/2006/relationships/image" Target="media/image23.jpeg"/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12" Type="http://schemas.openxmlformats.org/officeDocument/2006/relationships/image" Target="media/image30.png"/><Relationship Id="rId17" Type="http://schemas.openxmlformats.org/officeDocument/2006/relationships/oleObject" Target="embeddings/oleObject2.bin"/><Relationship Id="rId25" Type="http://schemas.openxmlformats.org/officeDocument/2006/relationships/image" Target="media/image120.jfif"/><Relationship Id="rId33" Type="http://schemas.openxmlformats.org/officeDocument/2006/relationships/image" Target="media/image17.png"/><Relationship Id="rId38" Type="http://schemas.openxmlformats.org/officeDocument/2006/relationships/image" Target="media/image20.jfif"/><Relationship Id="rId20" Type="http://schemas.openxmlformats.org/officeDocument/2006/relationships/image" Target="media/image90.png"/><Relationship Id="rId41" Type="http://schemas.openxmlformats.org/officeDocument/2006/relationships/image" Target="media/image2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horter\AppData\Roaming\Microsoft\Templates\Family%20photo%20calendar%20(any%20year).dotm" TargetMode="External"/></Relationships>
</file>

<file path=word/theme/theme1.xml><?xml version="1.0" encoding="utf-8"?>
<a:theme xmlns:a="http://schemas.openxmlformats.org/drawingml/2006/main" name="Dividend">
  <a:themeElements>
    <a:clrScheme name="Dividend">
      <a:dk1>
        <a:sysClr val="windowText" lastClr="000000"/>
      </a:dk1>
      <a:lt1>
        <a:sysClr val="window" lastClr="FFFFFF"/>
      </a:lt1>
      <a:dk2>
        <a:srgbClr val="3D3D3D"/>
      </a:dk2>
      <a:lt2>
        <a:srgbClr val="EBEBEB"/>
      </a:lt2>
      <a:accent1>
        <a:srgbClr val="4D1434"/>
      </a:accent1>
      <a:accent2>
        <a:srgbClr val="903163"/>
      </a:accent2>
      <a:accent3>
        <a:srgbClr val="B2324B"/>
      </a:accent3>
      <a:accent4>
        <a:srgbClr val="969FA7"/>
      </a:accent4>
      <a:accent5>
        <a:srgbClr val="66B1CE"/>
      </a:accent5>
      <a:accent6>
        <a:srgbClr val="40619D"/>
      </a:accent6>
      <a:hlink>
        <a:srgbClr val="828282"/>
      </a:hlink>
      <a:folHlink>
        <a:srgbClr val="A5A5A5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ividend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EA166-4EE8-4653-977A-681BC146B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Family photo calendar (any year).dotm</Template>
  <TotalTime>0</TotalTime>
  <Pages>1</Pages>
  <Words>420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Shorter, Patricia</dc:creator>
  <cp:keywords/>
  <cp:lastModifiedBy>Jacqueline Habersham</cp:lastModifiedBy>
  <cp:revision>2</cp:revision>
  <cp:lastPrinted>2022-02-23T23:18:00Z</cp:lastPrinted>
  <dcterms:created xsi:type="dcterms:W3CDTF">2022-02-28T21:23:00Z</dcterms:created>
  <dcterms:modified xsi:type="dcterms:W3CDTF">2022-02-28T21:23:00Z</dcterms:modified>
  <cp:version/>
</cp:coreProperties>
</file>